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213" w:rsidRPr="00D6341B" w:rsidRDefault="00D6341B" w:rsidP="00A57025">
      <w:pPr>
        <w:spacing w:line="240" w:lineRule="auto"/>
        <w:jc w:val="center"/>
        <w:rPr>
          <w:sz w:val="44"/>
        </w:rPr>
      </w:pPr>
      <w:r>
        <w:rPr>
          <w:noProof/>
          <w:lang w:val="tr-TR" w:eastAsia="tr-TR"/>
        </w:rPr>
        <w:drawing>
          <wp:inline distT="0" distB="0" distL="0" distR="0" wp14:anchorId="462C6361" wp14:editId="0E1A095B">
            <wp:extent cx="2819400" cy="12096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F5" w:rsidRPr="00D6341B" w:rsidRDefault="00C325F5" w:rsidP="00A57025">
      <w:pPr>
        <w:spacing w:line="240" w:lineRule="auto"/>
        <w:jc w:val="center"/>
        <w:rPr>
          <w:sz w:val="44"/>
        </w:rPr>
      </w:pPr>
    </w:p>
    <w:p w:rsidR="001B3CE1" w:rsidRPr="00D6341B" w:rsidRDefault="001E1C5F" w:rsidP="00F60213">
      <w:pPr>
        <w:spacing w:line="240" w:lineRule="auto"/>
        <w:jc w:val="center"/>
        <w:rPr>
          <w:b/>
          <w:sz w:val="44"/>
        </w:rPr>
      </w:pPr>
      <w:r w:rsidRPr="00D6341B">
        <w:rPr>
          <w:b/>
          <w:sz w:val="44"/>
        </w:rPr>
        <w:t>CE 4910 Senior Design Project I</w:t>
      </w:r>
    </w:p>
    <w:p w:rsidR="002125BD" w:rsidRPr="00D6341B" w:rsidRDefault="002125BD" w:rsidP="00D04AE5">
      <w:pPr>
        <w:tabs>
          <w:tab w:val="clear" w:pos="8307"/>
        </w:tabs>
        <w:spacing w:before="0" w:after="240" w:line="240" w:lineRule="auto"/>
        <w:rPr>
          <w:b/>
          <w:sz w:val="42"/>
          <w:szCs w:val="42"/>
        </w:rPr>
      </w:pPr>
    </w:p>
    <w:p w:rsidR="00C54AF4" w:rsidRDefault="001E1C5F" w:rsidP="00C54AF4">
      <w:pPr>
        <w:tabs>
          <w:tab w:val="left" w:pos="1920"/>
          <w:tab w:val="left" w:pos="3780"/>
        </w:tabs>
        <w:spacing w:before="0"/>
        <w:jc w:val="center"/>
        <w:rPr>
          <w:b/>
          <w:sz w:val="42"/>
          <w:szCs w:val="42"/>
        </w:rPr>
      </w:pPr>
      <w:r w:rsidRPr="00D6341B">
        <w:rPr>
          <w:b/>
          <w:sz w:val="42"/>
          <w:szCs w:val="42"/>
        </w:rPr>
        <w:t>Senior Design Project Title</w:t>
      </w:r>
    </w:p>
    <w:p w:rsidR="00D6341B" w:rsidRPr="00D6341B" w:rsidRDefault="00D6341B" w:rsidP="00C54AF4">
      <w:pPr>
        <w:tabs>
          <w:tab w:val="left" w:pos="1920"/>
          <w:tab w:val="left" w:pos="3780"/>
        </w:tabs>
        <w:spacing w:before="0"/>
        <w:jc w:val="center"/>
        <w:rPr>
          <w:b/>
          <w:color w:val="943634" w:themeColor="accent2" w:themeShade="BF"/>
          <w:sz w:val="28"/>
          <w:szCs w:val="28"/>
        </w:rPr>
      </w:pPr>
    </w:p>
    <w:p w:rsidR="001B3CE1" w:rsidRPr="00D6341B" w:rsidRDefault="001E1C5F" w:rsidP="001E1C5F">
      <w:pPr>
        <w:spacing w:after="1200" w:line="240" w:lineRule="auto"/>
        <w:jc w:val="center"/>
        <w:rPr>
          <w:b/>
          <w:sz w:val="44"/>
        </w:rPr>
      </w:pPr>
      <w:r w:rsidRPr="00D6341B">
        <w:rPr>
          <w:noProof/>
          <w:lang w:val="tr-TR" w:eastAsia="tr-TR"/>
        </w:rPr>
        <w:drawing>
          <wp:inline distT="0" distB="0" distL="0" distR="0" wp14:anchorId="3A3E185A" wp14:editId="2D42D310">
            <wp:extent cx="4840770" cy="265430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2886" cy="266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5F" w:rsidRPr="00D6341B" w:rsidRDefault="00343A3A" w:rsidP="001E1C5F">
      <w:pPr>
        <w:tabs>
          <w:tab w:val="clear" w:pos="8307"/>
        </w:tabs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Name Surname</w:t>
      </w:r>
      <w:r w:rsidR="00965C3B">
        <w:rPr>
          <w:b/>
          <w:sz w:val="28"/>
          <w:szCs w:val="28"/>
        </w:rPr>
        <w:t xml:space="preserve"> (14 PT)</w:t>
      </w:r>
    </w:p>
    <w:p w:rsidR="001E1C5F" w:rsidRPr="00D6341B" w:rsidRDefault="001E1C5F" w:rsidP="001E1C5F">
      <w:pPr>
        <w:tabs>
          <w:tab w:val="clear" w:pos="8307"/>
        </w:tabs>
        <w:spacing w:before="0"/>
        <w:jc w:val="center"/>
        <w:rPr>
          <w:b/>
          <w:sz w:val="42"/>
          <w:szCs w:val="42"/>
        </w:rPr>
      </w:pPr>
    </w:p>
    <w:p w:rsidR="001E1C5F" w:rsidRPr="00D6341B" w:rsidRDefault="001E1C5F" w:rsidP="004D26C3">
      <w:pPr>
        <w:tabs>
          <w:tab w:val="clear" w:pos="8307"/>
        </w:tabs>
        <w:spacing w:before="0"/>
        <w:rPr>
          <w:b/>
          <w:sz w:val="42"/>
          <w:szCs w:val="42"/>
        </w:rPr>
      </w:pPr>
    </w:p>
    <w:p w:rsidR="001E1C5F" w:rsidRPr="00D6341B" w:rsidRDefault="001E1C5F" w:rsidP="001E1C5F">
      <w:pPr>
        <w:tabs>
          <w:tab w:val="clear" w:pos="8307"/>
        </w:tabs>
        <w:spacing w:before="0"/>
        <w:jc w:val="center"/>
        <w:rPr>
          <w:b/>
          <w:sz w:val="24"/>
          <w:szCs w:val="24"/>
        </w:rPr>
      </w:pPr>
      <w:r w:rsidRPr="00D6341B">
        <w:rPr>
          <w:b/>
          <w:sz w:val="24"/>
          <w:szCs w:val="24"/>
        </w:rPr>
        <w:t>July 2022</w:t>
      </w:r>
    </w:p>
    <w:p w:rsidR="001E1C5F" w:rsidRPr="00D6341B" w:rsidRDefault="001E1C5F" w:rsidP="001E1C5F">
      <w:pPr>
        <w:tabs>
          <w:tab w:val="clear" w:pos="8307"/>
        </w:tabs>
        <w:spacing w:before="0"/>
        <w:jc w:val="center"/>
        <w:rPr>
          <w:b/>
          <w:sz w:val="24"/>
          <w:szCs w:val="24"/>
        </w:rPr>
      </w:pPr>
    </w:p>
    <w:p w:rsidR="00F90839" w:rsidRPr="00D6341B" w:rsidRDefault="001E1C5F" w:rsidP="001E1C5F">
      <w:pPr>
        <w:tabs>
          <w:tab w:val="clear" w:pos="8307"/>
        </w:tabs>
        <w:spacing w:before="0"/>
        <w:jc w:val="center"/>
        <w:rPr>
          <w:sz w:val="24"/>
          <w:szCs w:val="24"/>
        </w:rPr>
        <w:sectPr w:rsidR="00F90839" w:rsidRPr="00D6341B" w:rsidSect="001236E8">
          <w:footerReference w:type="default" r:id="rId10"/>
          <w:headerReference w:type="first" r:id="rId11"/>
          <w:pgSz w:w="11906" w:h="16838" w:code="9"/>
          <w:pgMar w:top="1304" w:right="851" w:bottom="1134" w:left="1701" w:header="1021" w:footer="851" w:gutter="0"/>
          <w:cols w:space="720"/>
          <w:formProt w:val="0"/>
        </w:sectPr>
      </w:pPr>
      <w:r w:rsidRPr="00D6341B">
        <w:rPr>
          <w:b/>
          <w:sz w:val="24"/>
          <w:szCs w:val="24"/>
        </w:rPr>
        <w:t>İZMİ</w:t>
      </w:r>
      <w:r w:rsidR="00D6341B">
        <w:rPr>
          <w:b/>
          <w:sz w:val="24"/>
          <w:szCs w:val="24"/>
        </w:rPr>
        <w:t>R</w:t>
      </w:r>
    </w:p>
    <w:p w:rsidR="00F60213" w:rsidRPr="00D6341B" w:rsidRDefault="00F60213" w:rsidP="00D6341B">
      <w:pPr>
        <w:spacing w:line="240" w:lineRule="auto"/>
        <w:rPr>
          <w:sz w:val="44"/>
        </w:rPr>
      </w:pPr>
    </w:p>
    <w:p w:rsidR="00B66C37" w:rsidRPr="00D6341B" w:rsidRDefault="00B66C37" w:rsidP="00762698">
      <w:pPr>
        <w:tabs>
          <w:tab w:val="clear" w:pos="8307"/>
          <w:tab w:val="right" w:pos="5600"/>
          <w:tab w:val="right" w:pos="9356"/>
        </w:tabs>
        <w:spacing w:before="0" w:line="240" w:lineRule="auto"/>
        <w:jc w:val="center"/>
        <w:rPr>
          <w:sz w:val="16"/>
        </w:rPr>
        <w:sectPr w:rsidR="00B66C37" w:rsidRPr="00D6341B" w:rsidSect="00080CEB">
          <w:footerReference w:type="default" r:id="rId12"/>
          <w:type w:val="continuous"/>
          <w:pgSz w:w="11906" w:h="16838" w:code="9"/>
          <w:pgMar w:top="1304" w:right="1134" w:bottom="1134" w:left="1418" w:header="1021" w:footer="851" w:gutter="0"/>
          <w:cols w:space="720"/>
          <w:docGrid w:linePitch="299"/>
        </w:sectPr>
      </w:pPr>
    </w:p>
    <w:p w:rsidR="00D6341B" w:rsidRDefault="00B75481" w:rsidP="00745C80">
      <w:pPr>
        <w:spacing w:after="240"/>
        <w:ind w:left="-992"/>
        <w:rPr>
          <w:noProof/>
        </w:rPr>
      </w:pPr>
      <w:r w:rsidRPr="00D6341B">
        <w:rPr>
          <w:b/>
          <w:sz w:val="28"/>
        </w:rPr>
        <w:lastRenderedPageBreak/>
        <w:t>Table of Contents</w:t>
      </w:r>
      <w:r w:rsidRPr="00D6341B">
        <w:tab/>
      </w:r>
      <w:bookmarkStart w:id="0" w:name="_Toc422039174"/>
      <w:bookmarkStart w:id="1" w:name="_Toc422044015"/>
      <w:r w:rsidRPr="00D6341B">
        <w:rPr>
          <w:u w:val="single"/>
        </w:rPr>
        <w:t>Page</w:t>
      </w:r>
      <w:bookmarkEnd w:id="0"/>
      <w:bookmarkEnd w:id="1"/>
      <w:r w:rsidR="00A5446B" w:rsidRPr="00D6341B">
        <w:fldChar w:fldCharType="begin"/>
      </w:r>
      <w:r w:rsidRPr="00D6341B">
        <w:instrText xml:space="preserve"> TOC \o "1-3" </w:instrText>
      </w:r>
      <w:r w:rsidR="00A5446B" w:rsidRPr="00D6341B">
        <w:fldChar w:fldCharType="separate"/>
      </w:r>
    </w:p>
    <w:p w:rsidR="00D6341B" w:rsidRDefault="00D6341B">
      <w:pPr>
        <w:pStyle w:val="T2"/>
        <w:rPr>
          <w:rFonts w:asciiTheme="minorHAnsi" w:eastAsiaTheme="minorEastAsia" w:hAnsiTheme="minorHAnsi" w:cstheme="minorBidi"/>
          <w:b w:val="0"/>
          <w:noProof/>
          <w:szCs w:val="22"/>
          <w:lang w:val="tr-TR" w:eastAsia="tr-TR"/>
        </w:rPr>
      </w:pPr>
      <w:r>
        <w:rPr>
          <w:noProof/>
        </w:rPr>
        <w:t>Table of Figures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_Toc89769294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iii</w:t>
      </w:r>
      <w:r>
        <w:rPr>
          <w:noProof/>
        </w:rPr>
        <w:fldChar w:fldCharType="end"/>
      </w:r>
    </w:p>
    <w:p w:rsidR="00D6341B" w:rsidRDefault="00D6341B">
      <w:pPr>
        <w:pStyle w:val="T3"/>
        <w:rPr>
          <w:rFonts w:asciiTheme="minorHAnsi" w:eastAsiaTheme="minorEastAsia" w:hAnsiTheme="minorHAnsi" w:cstheme="minorBidi"/>
          <w:szCs w:val="22"/>
          <w:lang w:val="tr-TR" w:eastAsia="tr-TR"/>
        </w:rPr>
      </w:pPr>
      <w:r w:rsidRPr="00E57378">
        <w:rPr>
          <w:b/>
        </w:rPr>
        <w:t>List of Tables</w:t>
      </w:r>
      <w:r>
        <w:tab/>
      </w:r>
      <w:r>
        <w:fldChar w:fldCharType="begin"/>
      </w:r>
      <w:r>
        <w:instrText xml:space="preserve"> PAGEREF _Toc89769295 \h </w:instrText>
      </w:r>
      <w:r>
        <w:fldChar w:fldCharType="separate"/>
      </w:r>
      <w:r>
        <w:t>iv</w:t>
      </w:r>
      <w:r>
        <w:fldChar w:fldCharType="end"/>
      </w:r>
    </w:p>
    <w:p w:rsidR="00D6341B" w:rsidRDefault="00D6341B">
      <w:pPr>
        <w:pStyle w:val="T3"/>
        <w:rPr>
          <w:rFonts w:asciiTheme="minorHAnsi" w:eastAsiaTheme="minorEastAsia" w:hAnsiTheme="minorHAnsi" w:cstheme="minorBidi"/>
          <w:szCs w:val="22"/>
          <w:lang w:val="tr-TR" w:eastAsia="tr-TR"/>
        </w:rPr>
      </w:pPr>
      <w:r w:rsidRPr="00E57378">
        <w:rPr>
          <w:b/>
        </w:rPr>
        <w:t>List of Abbreviations</w:t>
      </w:r>
      <w:r>
        <w:tab/>
      </w:r>
      <w:r>
        <w:fldChar w:fldCharType="begin"/>
      </w:r>
      <w:r>
        <w:instrText xml:space="preserve"> PAGEREF _Toc89769296 \h </w:instrText>
      </w:r>
      <w:r>
        <w:fldChar w:fldCharType="separate"/>
      </w:r>
      <w:r>
        <w:t>v</w:t>
      </w:r>
      <w:r>
        <w:fldChar w:fldCharType="end"/>
      </w:r>
    </w:p>
    <w:p w:rsidR="00D6341B" w:rsidRDefault="00D6341B">
      <w:pPr>
        <w:pStyle w:val="T1"/>
        <w:rPr>
          <w:rFonts w:asciiTheme="minorHAnsi" w:eastAsiaTheme="minorEastAsia" w:hAnsiTheme="minorHAnsi" w:cstheme="minorBidi"/>
          <w:b w:val="0"/>
          <w:caps w:val="0"/>
          <w:noProof/>
          <w:szCs w:val="22"/>
          <w:lang w:val="tr-TR" w:eastAsia="tr-TR"/>
        </w:rPr>
      </w:pPr>
      <w:r w:rsidRPr="00E57378">
        <w:rPr>
          <w:rFonts w:ascii="CG Times" w:hAnsi="CG Times"/>
          <w:noProof/>
          <w:color w:val="000000"/>
        </w:rPr>
        <w:t>1.</w:t>
      </w:r>
      <w:r>
        <w:rPr>
          <w:rFonts w:asciiTheme="minorHAnsi" w:eastAsiaTheme="minorEastAsia" w:hAnsiTheme="minorHAnsi" w:cstheme="minorBidi"/>
          <w:b w:val="0"/>
          <w:caps w:val="0"/>
          <w:noProof/>
          <w:szCs w:val="22"/>
          <w:lang w:val="tr-TR" w:eastAsia="tr-TR"/>
        </w:rPr>
        <w:tab/>
      </w:r>
      <w:r>
        <w:rPr>
          <w:noProof/>
        </w:rPr>
        <w:t>introduction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_Toc89769297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D6341B" w:rsidRDefault="00D6341B">
      <w:pPr>
        <w:pStyle w:val="T2"/>
        <w:rPr>
          <w:rFonts w:asciiTheme="minorHAnsi" w:eastAsiaTheme="minorEastAsia" w:hAnsiTheme="minorHAnsi" w:cstheme="minorBidi"/>
          <w:b w:val="0"/>
          <w:noProof/>
          <w:szCs w:val="22"/>
          <w:lang w:val="tr-TR" w:eastAsia="tr-TR"/>
        </w:rPr>
      </w:pPr>
      <w:r w:rsidRPr="00E57378">
        <w:rPr>
          <w:rFonts w:ascii="Times New Roman" w:hAnsi="Times New Roman"/>
          <w:b w:val="0"/>
          <w:noProof/>
          <w:snapToGrid w:val="0"/>
          <w:color w:val="000000"/>
          <w:w w:val="0"/>
        </w:rPr>
        <w:t>1.1</w:t>
      </w:r>
      <w:r>
        <w:rPr>
          <w:rFonts w:asciiTheme="minorHAnsi" w:eastAsiaTheme="minorEastAsia" w:hAnsiTheme="minorHAnsi" w:cstheme="minorBidi"/>
          <w:b w:val="0"/>
          <w:noProof/>
          <w:szCs w:val="22"/>
          <w:lang w:val="tr-TR" w:eastAsia="tr-TR"/>
        </w:rPr>
        <w:tab/>
      </w:r>
      <w:r>
        <w:rPr>
          <w:noProof/>
        </w:rPr>
        <w:t>Secondary Title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_Toc89769298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D6341B" w:rsidRDefault="00D6341B">
      <w:pPr>
        <w:pStyle w:val="T1"/>
        <w:rPr>
          <w:rFonts w:asciiTheme="minorHAnsi" w:eastAsiaTheme="minorEastAsia" w:hAnsiTheme="minorHAnsi" w:cstheme="minorBidi"/>
          <w:b w:val="0"/>
          <w:caps w:val="0"/>
          <w:noProof/>
          <w:szCs w:val="22"/>
          <w:lang w:val="tr-TR" w:eastAsia="tr-TR"/>
        </w:rPr>
      </w:pPr>
      <w:r w:rsidRPr="00E57378">
        <w:rPr>
          <w:rFonts w:ascii="CG Times" w:hAnsi="CG Times"/>
          <w:noProof/>
          <w:color w:val="000000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Cs w:val="22"/>
          <w:lang w:val="tr-TR" w:eastAsia="tr-TR"/>
        </w:rPr>
        <w:tab/>
      </w:r>
      <w:r>
        <w:rPr>
          <w:noProof/>
        </w:rPr>
        <w:t>Primary Tıtle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_Toc89769299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BA2056" w:rsidRPr="00D6341B" w:rsidRDefault="00A5446B" w:rsidP="00C41E2B">
      <w:pPr>
        <w:pStyle w:val="T2"/>
      </w:pPr>
      <w:r w:rsidRPr="00D6341B">
        <w:fldChar w:fldCharType="end"/>
      </w:r>
      <w:bookmarkStart w:id="2" w:name="_Toc176946673"/>
    </w:p>
    <w:p w:rsidR="00BA2056" w:rsidRPr="00D6341B" w:rsidRDefault="00BA2056" w:rsidP="00C41E2B">
      <w:pPr>
        <w:pStyle w:val="T2"/>
      </w:pPr>
    </w:p>
    <w:p w:rsidR="00BA2056" w:rsidRPr="00D6341B" w:rsidRDefault="00BA2056" w:rsidP="00C41E2B">
      <w:pPr>
        <w:pStyle w:val="T2"/>
      </w:pPr>
    </w:p>
    <w:p w:rsidR="00BA2056" w:rsidRPr="00D6341B" w:rsidRDefault="00BA2056" w:rsidP="00C41E2B">
      <w:pPr>
        <w:pStyle w:val="T2"/>
      </w:pPr>
    </w:p>
    <w:p w:rsidR="001E1C5F" w:rsidRDefault="001E1C5F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Default="00D6341B" w:rsidP="001E1C5F">
      <w:pPr>
        <w:rPr>
          <w:b/>
        </w:rPr>
      </w:pPr>
    </w:p>
    <w:p w:rsidR="00D6341B" w:rsidRPr="00D6341B" w:rsidRDefault="00D6341B" w:rsidP="001E1C5F"/>
    <w:p w:rsidR="001E1C5F" w:rsidRPr="00D6341B" w:rsidRDefault="001E1C5F" w:rsidP="001E1C5F"/>
    <w:p w:rsidR="00F74FC2" w:rsidRPr="00D6341B" w:rsidRDefault="005E3A2A" w:rsidP="00C41E2B">
      <w:pPr>
        <w:pStyle w:val="T2"/>
        <w:rPr>
          <w:b w:val="0"/>
          <w:sz w:val="28"/>
        </w:rPr>
      </w:pPr>
      <w:bookmarkStart w:id="3" w:name="_Toc89769294"/>
      <w:r w:rsidRPr="00D6341B">
        <w:rPr>
          <w:sz w:val="28"/>
        </w:rPr>
        <w:lastRenderedPageBreak/>
        <w:t>T</w:t>
      </w:r>
      <w:r w:rsidR="00F74FC2" w:rsidRPr="00D6341B">
        <w:rPr>
          <w:sz w:val="28"/>
        </w:rPr>
        <w:t>able of Figures</w:t>
      </w:r>
      <w:bookmarkEnd w:id="2"/>
      <w:bookmarkEnd w:id="3"/>
    </w:p>
    <w:p w:rsidR="00F74FC2" w:rsidRPr="00D6341B" w:rsidRDefault="00F74FC2" w:rsidP="00F74FC2">
      <w:pPr>
        <w:pStyle w:val="T3"/>
      </w:pPr>
    </w:p>
    <w:p w:rsidR="004D26C3" w:rsidRDefault="00A5446B">
      <w:pPr>
        <w:pStyle w:val="ekillerTablosu"/>
        <w:rPr>
          <w:rFonts w:asciiTheme="minorHAnsi" w:eastAsiaTheme="minorEastAsia" w:hAnsiTheme="minorHAnsi" w:cstheme="minorBidi"/>
          <w:noProof/>
          <w:szCs w:val="22"/>
          <w:lang w:val="tr-TR" w:eastAsia="tr-TR"/>
        </w:rPr>
      </w:pPr>
      <w:r w:rsidRPr="00D6341B">
        <w:fldChar w:fldCharType="begin"/>
      </w:r>
      <w:r w:rsidR="00F74FC2" w:rsidRPr="00D6341B">
        <w:instrText xml:space="preserve"> TOC \h \z \c "Figure" </w:instrText>
      </w:r>
      <w:r w:rsidRPr="00D6341B">
        <w:fldChar w:fldCharType="separate"/>
      </w:r>
      <w:hyperlink w:anchor="_Toc89769407" w:history="1">
        <w:r w:rsidR="004D26C3" w:rsidRPr="00B51874">
          <w:rPr>
            <w:rStyle w:val="Kpr"/>
          </w:rPr>
          <w:t>Figure 5</w:t>
        </w:r>
        <w:r w:rsidR="004D26C3" w:rsidRPr="00B51874">
          <w:rPr>
            <w:rStyle w:val="Kpr"/>
          </w:rPr>
          <w:noBreakHyphen/>
          <w:t>2 Sample Figure</w:t>
        </w:r>
        <w:r w:rsidR="004D26C3">
          <w:rPr>
            <w:noProof/>
            <w:webHidden/>
          </w:rPr>
          <w:tab/>
        </w:r>
        <w:r w:rsidR="004D26C3">
          <w:rPr>
            <w:noProof/>
            <w:webHidden/>
          </w:rPr>
          <w:fldChar w:fldCharType="begin"/>
        </w:r>
        <w:r w:rsidR="004D26C3">
          <w:rPr>
            <w:noProof/>
            <w:webHidden/>
          </w:rPr>
          <w:instrText xml:space="preserve"> PAGEREF _Toc89769407 \h </w:instrText>
        </w:r>
        <w:r w:rsidR="004D26C3">
          <w:rPr>
            <w:noProof/>
            <w:webHidden/>
          </w:rPr>
        </w:r>
        <w:r w:rsidR="004D26C3">
          <w:rPr>
            <w:noProof/>
            <w:webHidden/>
          </w:rPr>
          <w:fldChar w:fldCharType="separate"/>
        </w:r>
        <w:r w:rsidR="004D26C3">
          <w:rPr>
            <w:noProof/>
            <w:webHidden/>
          </w:rPr>
          <w:t>7</w:t>
        </w:r>
        <w:r w:rsidR="004D26C3">
          <w:rPr>
            <w:noProof/>
            <w:webHidden/>
          </w:rPr>
          <w:fldChar w:fldCharType="end"/>
        </w:r>
      </w:hyperlink>
    </w:p>
    <w:p w:rsidR="00F74FC2" w:rsidRPr="00D6341B" w:rsidRDefault="00A5446B" w:rsidP="00745A68">
      <w:pPr>
        <w:pStyle w:val="T3"/>
        <w:spacing w:line="288" w:lineRule="auto"/>
        <w:sectPr w:rsidR="00F74FC2" w:rsidRPr="00D6341B" w:rsidSect="001236E8">
          <w:headerReference w:type="default" r:id="rId13"/>
          <w:footerReference w:type="default" r:id="rId14"/>
          <w:pgSz w:w="11906" w:h="16838" w:code="9"/>
          <w:pgMar w:top="1304" w:right="851" w:bottom="1134" w:left="2722" w:header="1021" w:footer="851" w:gutter="0"/>
          <w:pgNumType w:fmt="lowerRoman"/>
          <w:cols w:space="720"/>
        </w:sectPr>
      </w:pPr>
      <w:r w:rsidRPr="00D6341B">
        <w:fldChar w:fldCharType="end"/>
      </w:r>
    </w:p>
    <w:p w:rsidR="00DC57E7" w:rsidRPr="00D6341B" w:rsidRDefault="00DC57E7" w:rsidP="00DC57E7">
      <w:pPr>
        <w:pStyle w:val="T3"/>
        <w:rPr>
          <w:b/>
          <w:noProof w:val="0"/>
          <w:sz w:val="28"/>
        </w:rPr>
      </w:pPr>
      <w:bookmarkStart w:id="4" w:name="_Toc89769295"/>
      <w:r w:rsidRPr="00D6341B">
        <w:rPr>
          <w:b/>
          <w:noProof w:val="0"/>
          <w:sz w:val="28"/>
        </w:rPr>
        <w:lastRenderedPageBreak/>
        <w:t>List of Tables</w:t>
      </w:r>
      <w:bookmarkEnd w:id="4"/>
    </w:p>
    <w:p w:rsidR="007F4495" w:rsidRPr="00D6341B" w:rsidRDefault="007F4495" w:rsidP="007F4495">
      <w:pPr>
        <w:spacing w:before="0" w:line="240" w:lineRule="auto"/>
      </w:pPr>
    </w:p>
    <w:p w:rsidR="004D26C3" w:rsidRDefault="00A5446B">
      <w:pPr>
        <w:pStyle w:val="ekillerTablosu"/>
        <w:rPr>
          <w:rFonts w:asciiTheme="minorHAnsi" w:eastAsiaTheme="minorEastAsia" w:hAnsiTheme="minorHAnsi" w:cstheme="minorBidi"/>
          <w:noProof/>
          <w:szCs w:val="22"/>
          <w:lang w:val="tr-TR" w:eastAsia="tr-TR"/>
        </w:rPr>
      </w:pPr>
      <w:r w:rsidRPr="00D6341B">
        <w:fldChar w:fldCharType="begin"/>
      </w:r>
      <w:r w:rsidR="00242FBA" w:rsidRPr="00D6341B">
        <w:instrText xml:space="preserve"> TOC \h \z \c "Table" </w:instrText>
      </w:r>
      <w:r w:rsidRPr="00D6341B">
        <w:fldChar w:fldCharType="separate"/>
      </w:r>
      <w:hyperlink w:anchor="_Toc89769404" w:history="1">
        <w:r w:rsidR="004D26C3" w:rsidRPr="00243A4F">
          <w:rPr>
            <w:rStyle w:val="Kpr"/>
          </w:rPr>
          <w:t>Table 1</w:t>
        </w:r>
        <w:r w:rsidR="004D26C3" w:rsidRPr="00243A4F">
          <w:rPr>
            <w:rStyle w:val="Kpr"/>
          </w:rPr>
          <w:noBreakHyphen/>
          <w:t>1 Sample Table</w:t>
        </w:r>
        <w:r w:rsidR="004D26C3">
          <w:rPr>
            <w:noProof/>
            <w:webHidden/>
          </w:rPr>
          <w:tab/>
        </w:r>
        <w:r w:rsidR="004D26C3">
          <w:rPr>
            <w:noProof/>
            <w:webHidden/>
          </w:rPr>
          <w:fldChar w:fldCharType="begin"/>
        </w:r>
        <w:r w:rsidR="004D26C3">
          <w:rPr>
            <w:noProof/>
            <w:webHidden/>
          </w:rPr>
          <w:instrText xml:space="preserve"> PAGEREF _Toc89769404 \h </w:instrText>
        </w:r>
        <w:r w:rsidR="004D26C3">
          <w:rPr>
            <w:noProof/>
            <w:webHidden/>
          </w:rPr>
        </w:r>
        <w:r w:rsidR="004D26C3">
          <w:rPr>
            <w:noProof/>
            <w:webHidden/>
          </w:rPr>
          <w:fldChar w:fldCharType="separate"/>
        </w:r>
        <w:r w:rsidR="004D26C3">
          <w:rPr>
            <w:noProof/>
            <w:webHidden/>
          </w:rPr>
          <w:t>6</w:t>
        </w:r>
        <w:r w:rsidR="004D26C3">
          <w:rPr>
            <w:noProof/>
            <w:webHidden/>
          </w:rPr>
          <w:fldChar w:fldCharType="end"/>
        </w:r>
      </w:hyperlink>
    </w:p>
    <w:p w:rsidR="001B79D5" w:rsidRPr="00D6341B" w:rsidRDefault="00A5446B" w:rsidP="00B66C37">
      <w:pPr>
        <w:spacing w:before="0" w:line="288" w:lineRule="auto"/>
        <w:rPr>
          <w:sz w:val="28"/>
        </w:rPr>
      </w:pPr>
      <w:r w:rsidRPr="00D6341B">
        <w:fldChar w:fldCharType="end"/>
      </w:r>
    </w:p>
    <w:p w:rsidR="001B79D5" w:rsidRPr="00D6341B" w:rsidRDefault="001B79D5" w:rsidP="00F7153E">
      <w:pPr>
        <w:pStyle w:val="T3"/>
        <w:rPr>
          <w:b/>
          <w:noProof w:val="0"/>
          <w:sz w:val="28"/>
        </w:rPr>
        <w:sectPr w:rsidR="001B79D5" w:rsidRPr="00D6341B" w:rsidSect="001236E8">
          <w:pgSz w:w="11906" w:h="16838" w:code="9"/>
          <w:pgMar w:top="1304" w:right="851" w:bottom="1134" w:left="2722" w:header="1021" w:footer="851" w:gutter="0"/>
          <w:pgNumType w:fmt="lowerRoman"/>
          <w:cols w:space="720"/>
        </w:sectPr>
      </w:pPr>
    </w:p>
    <w:p w:rsidR="00F7153E" w:rsidRPr="00D6341B" w:rsidRDefault="00F7153E" w:rsidP="00F7153E">
      <w:pPr>
        <w:pStyle w:val="T3"/>
        <w:rPr>
          <w:b/>
          <w:noProof w:val="0"/>
          <w:sz w:val="28"/>
        </w:rPr>
      </w:pPr>
      <w:bookmarkStart w:id="5" w:name="_Toc89769296"/>
      <w:r w:rsidRPr="00D6341B">
        <w:rPr>
          <w:b/>
          <w:noProof w:val="0"/>
          <w:sz w:val="28"/>
        </w:rPr>
        <w:lastRenderedPageBreak/>
        <w:t>List of Abbreviations</w:t>
      </w:r>
      <w:bookmarkEnd w:id="5"/>
    </w:p>
    <w:p w:rsidR="00F7153E" w:rsidRPr="00D6341B" w:rsidRDefault="00F7153E" w:rsidP="00F7153E"/>
    <w:p w:rsidR="006864E6" w:rsidRPr="00D6341B" w:rsidRDefault="006864E6" w:rsidP="0089620D">
      <w:pPr>
        <w:tabs>
          <w:tab w:val="left" w:pos="900"/>
          <w:tab w:val="left" w:pos="1560"/>
        </w:tabs>
        <w:ind w:left="-993"/>
        <w:rPr>
          <w:szCs w:val="22"/>
          <w:lang w:val="en-US"/>
        </w:rPr>
      </w:pPr>
      <w:r w:rsidRPr="00D6341B">
        <w:rPr>
          <w:szCs w:val="22"/>
          <w:lang w:val="en-US"/>
        </w:rPr>
        <w:t xml:space="preserve">ASTM                 </w:t>
      </w:r>
      <w:r w:rsidRPr="00D6341B">
        <w:rPr>
          <w:szCs w:val="22"/>
          <w:lang w:val="en-US"/>
        </w:rPr>
        <w:tab/>
        <w:t>:</w:t>
      </w:r>
      <w:r w:rsidR="00C52224" w:rsidRPr="00D6341B">
        <w:rPr>
          <w:szCs w:val="22"/>
          <w:lang w:val="en-US"/>
        </w:rPr>
        <w:t xml:space="preserve"> American Society for Testing and Materials</w:t>
      </w:r>
    </w:p>
    <w:p w:rsidR="006864E6" w:rsidRPr="00D6341B" w:rsidRDefault="006864E6" w:rsidP="0089620D">
      <w:pPr>
        <w:tabs>
          <w:tab w:val="left" w:pos="900"/>
          <w:tab w:val="left" w:pos="1560"/>
        </w:tabs>
        <w:ind w:left="-993"/>
        <w:rPr>
          <w:szCs w:val="22"/>
          <w:lang w:val="en-US"/>
        </w:rPr>
      </w:pPr>
      <w:r w:rsidRPr="00D6341B">
        <w:rPr>
          <w:szCs w:val="22"/>
          <w:lang w:val="en-US"/>
        </w:rPr>
        <w:t>AWWA</w:t>
      </w:r>
      <w:r w:rsidRPr="00D6341B">
        <w:rPr>
          <w:szCs w:val="22"/>
          <w:lang w:val="en-US"/>
        </w:rPr>
        <w:tab/>
        <w:t>:</w:t>
      </w:r>
      <w:r w:rsidR="00C52224" w:rsidRPr="00D6341B">
        <w:rPr>
          <w:szCs w:val="22"/>
          <w:lang w:val="en-US"/>
        </w:rPr>
        <w:t xml:space="preserve"> American Water Works Association</w:t>
      </w:r>
    </w:p>
    <w:p w:rsidR="00DE2112" w:rsidRPr="00D6341B" w:rsidRDefault="00DE2112" w:rsidP="00DE2112"/>
    <w:p w:rsidR="00DC57E7" w:rsidRPr="00D6341B" w:rsidRDefault="00DC57E7" w:rsidP="00DE2112">
      <w:pPr>
        <w:sectPr w:rsidR="00DC57E7" w:rsidRPr="00D6341B" w:rsidSect="001236E8">
          <w:pgSz w:w="11906" w:h="16838" w:code="9"/>
          <w:pgMar w:top="1304" w:right="851" w:bottom="1134" w:left="2722" w:header="1021" w:footer="851" w:gutter="0"/>
          <w:pgNumType w:fmt="lowerRoman"/>
          <w:cols w:space="720"/>
        </w:sectPr>
      </w:pPr>
    </w:p>
    <w:p w:rsidR="00FB6225" w:rsidRPr="00D6341B" w:rsidRDefault="00FB6225" w:rsidP="00DC41C3">
      <w:pPr>
        <w:pStyle w:val="Balk1"/>
        <w:pageBreakBefore/>
        <w:tabs>
          <w:tab w:val="num" w:pos="0"/>
        </w:tabs>
        <w:spacing w:before="220"/>
        <w:ind w:left="0" w:hanging="993"/>
        <w:rPr>
          <w:sz w:val="24"/>
          <w:szCs w:val="24"/>
        </w:rPr>
      </w:pPr>
      <w:bookmarkStart w:id="6" w:name="_Ref168463940"/>
      <w:bookmarkStart w:id="7" w:name="_Toc173644870"/>
      <w:bookmarkStart w:id="8" w:name="_Toc158002786"/>
      <w:bookmarkStart w:id="9" w:name="_Toc89769297"/>
      <w:r w:rsidRPr="00D6341B">
        <w:rPr>
          <w:sz w:val="24"/>
          <w:szCs w:val="24"/>
        </w:rPr>
        <w:lastRenderedPageBreak/>
        <w:t>introduction</w:t>
      </w:r>
      <w:bookmarkEnd w:id="9"/>
    </w:p>
    <w:p w:rsidR="009F56BB" w:rsidRPr="00D6341B" w:rsidRDefault="009F56BB" w:rsidP="009F56BB">
      <w:pPr>
        <w:pStyle w:val="ResimYazs"/>
        <w:keepNext/>
        <w:rPr>
          <w:b w:val="0"/>
        </w:rPr>
      </w:pPr>
      <w:bookmarkStart w:id="10" w:name="_Ref219191745"/>
      <w:bookmarkStart w:id="11" w:name="_Toc393379122"/>
      <w:bookmarkEnd w:id="6"/>
      <w:bookmarkEnd w:id="7"/>
      <w:bookmarkEnd w:id="8"/>
    </w:p>
    <w:p w:rsidR="009F56BB" w:rsidRPr="00C108BF" w:rsidRDefault="009F56BB" w:rsidP="009F56BB">
      <w:pPr>
        <w:pStyle w:val="ResimYazs"/>
        <w:keepNext/>
        <w:rPr>
          <w:sz w:val="22"/>
          <w:szCs w:val="22"/>
        </w:rPr>
      </w:pPr>
      <w:bookmarkStart w:id="12" w:name="_Toc89769404"/>
      <w:r w:rsidRPr="00C108BF">
        <w:rPr>
          <w:sz w:val="22"/>
          <w:szCs w:val="22"/>
        </w:rPr>
        <w:t xml:space="preserve">Table </w:t>
      </w:r>
      <w:r w:rsidR="004431EE" w:rsidRPr="00C108BF">
        <w:rPr>
          <w:sz w:val="22"/>
          <w:szCs w:val="22"/>
        </w:rPr>
        <w:fldChar w:fldCharType="begin"/>
      </w:r>
      <w:r w:rsidR="004431EE" w:rsidRPr="00C108BF">
        <w:rPr>
          <w:sz w:val="22"/>
          <w:szCs w:val="22"/>
        </w:rPr>
        <w:instrText xml:space="preserve"> STYLEREF 1 \s </w:instrText>
      </w:r>
      <w:r w:rsidR="004431EE" w:rsidRPr="00C108BF">
        <w:rPr>
          <w:sz w:val="22"/>
          <w:szCs w:val="22"/>
        </w:rPr>
        <w:fldChar w:fldCharType="separate"/>
      </w:r>
      <w:r w:rsidR="001E1C5F" w:rsidRPr="00C108BF">
        <w:rPr>
          <w:noProof/>
          <w:sz w:val="22"/>
          <w:szCs w:val="22"/>
        </w:rPr>
        <w:t>1</w:t>
      </w:r>
      <w:r w:rsidR="004431EE" w:rsidRPr="00C108BF">
        <w:rPr>
          <w:sz w:val="22"/>
          <w:szCs w:val="22"/>
        </w:rPr>
        <w:fldChar w:fldCharType="end"/>
      </w:r>
      <w:r w:rsidR="004431EE" w:rsidRPr="00C108BF">
        <w:rPr>
          <w:sz w:val="22"/>
          <w:szCs w:val="22"/>
        </w:rPr>
        <w:noBreakHyphen/>
      </w:r>
      <w:r w:rsidR="004431EE" w:rsidRPr="00C108BF">
        <w:rPr>
          <w:sz w:val="22"/>
          <w:szCs w:val="22"/>
        </w:rPr>
        <w:fldChar w:fldCharType="begin"/>
      </w:r>
      <w:r w:rsidR="004431EE" w:rsidRPr="00C108BF">
        <w:rPr>
          <w:sz w:val="22"/>
          <w:szCs w:val="22"/>
        </w:rPr>
        <w:instrText xml:space="preserve"> SEQ Table \* ARABIC \s 1 </w:instrText>
      </w:r>
      <w:r w:rsidR="004431EE" w:rsidRPr="00C108BF">
        <w:rPr>
          <w:sz w:val="22"/>
          <w:szCs w:val="22"/>
        </w:rPr>
        <w:fldChar w:fldCharType="separate"/>
      </w:r>
      <w:r w:rsidR="001E1C5F" w:rsidRPr="00C108BF">
        <w:rPr>
          <w:noProof/>
          <w:sz w:val="22"/>
          <w:szCs w:val="22"/>
        </w:rPr>
        <w:t>1</w:t>
      </w:r>
      <w:r w:rsidR="004431EE" w:rsidRPr="00C108BF">
        <w:rPr>
          <w:sz w:val="22"/>
          <w:szCs w:val="22"/>
        </w:rPr>
        <w:fldChar w:fldCharType="end"/>
      </w:r>
      <w:r w:rsidRPr="00C108BF">
        <w:rPr>
          <w:sz w:val="22"/>
          <w:szCs w:val="22"/>
        </w:rPr>
        <w:t xml:space="preserve"> </w:t>
      </w:r>
      <w:bookmarkEnd w:id="11"/>
      <w:r w:rsidR="001E1C5F" w:rsidRPr="00C108BF">
        <w:rPr>
          <w:sz w:val="22"/>
          <w:szCs w:val="22"/>
        </w:rPr>
        <w:t>Sample Table</w:t>
      </w:r>
      <w:bookmarkEnd w:id="12"/>
      <w:r w:rsidR="00C108BF">
        <w:rPr>
          <w:sz w:val="22"/>
          <w:szCs w:val="22"/>
        </w:rPr>
        <w:t xml:space="preserve"> (11 Punto)</w:t>
      </w:r>
    </w:p>
    <w:tbl>
      <w:tblPr>
        <w:tblW w:w="44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1"/>
        <w:gridCol w:w="2436"/>
        <w:gridCol w:w="2267"/>
      </w:tblGrid>
      <w:tr w:rsidR="009F56BB" w:rsidRPr="00D6341B" w:rsidTr="00D6341B">
        <w:trPr>
          <w:trHeight w:val="412"/>
        </w:trPr>
        <w:tc>
          <w:tcPr>
            <w:tcW w:w="1832" w:type="pct"/>
            <w:tcBorders>
              <w:top w:val="nil"/>
              <w:left w:val="nil"/>
            </w:tcBorders>
          </w:tcPr>
          <w:p w:rsidR="009F56BB" w:rsidRPr="00D6341B" w:rsidRDefault="009F56BB" w:rsidP="009F56BB">
            <w:pPr>
              <w:spacing w:before="120"/>
            </w:pPr>
          </w:p>
        </w:tc>
        <w:tc>
          <w:tcPr>
            <w:tcW w:w="1640" w:type="pct"/>
          </w:tcPr>
          <w:p w:rsidR="009F56BB" w:rsidRPr="00D6341B" w:rsidRDefault="009F56BB" w:rsidP="009F56BB">
            <w:pPr>
              <w:spacing w:before="120"/>
              <w:jc w:val="center"/>
              <w:rPr>
                <w:szCs w:val="22"/>
              </w:rPr>
            </w:pPr>
            <w:r w:rsidRPr="00D6341B">
              <w:rPr>
                <w:szCs w:val="22"/>
              </w:rPr>
              <w:t>Summer</w:t>
            </w:r>
          </w:p>
        </w:tc>
        <w:tc>
          <w:tcPr>
            <w:tcW w:w="1527" w:type="pct"/>
          </w:tcPr>
          <w:p w:rsidR="009F56BB" w:rsidRPr="00D6341B" w:rsidRDefault="009F56BB" w:rsidP="009F56BB">
            <w:pPr>
              <w:spacing w:before="120"/>
              <w:jc w:val="center"/>
              <w:rPr>
                <w:szCs w:val="22"/>
              </w:rPr>
            </w:pPr>
            <w:r w:rsidRPr="00D6341B">
              <w:rPr>
                <w:szCs w:val="22"/>
              </w:rPr>
              <w:t>Winter</w:t>
            </w:r>
          </w:p>
        </w:tc>
      </w:tr>
      <w:tr w:rsidR="009F56BB" w:rsidRPr="00D6341B" w:rsidTr="00D6341B">
        <w:trPr>
          <w:trHeight w:val="412"/>
        </w:trPr>
        <w:tc>
          <w:tcPr>
            <w:tcW w:w="1832" w:type="pct"/>
          </w:tcPr>
          <w:p w:rsidR="009F56BB" w:rsidRPr="00D6341B" w:rsidRDefault="009F56BB" w:rsidP="009F56BB">
            <w:pPr>
              <w:spacing w:before="120"/>
              <w:rPr>
                <w:rFonts w:eastAsia="SimSun"/>
                <w:i/>
              </w:rPr>
            </w:pPr>
            <w:r w:rsidRPr="00D6341B">
              <w:t>Density</w:t>
            </w:r>
          </w:p>
        </w:tc>
        <w:tc>
          <w:tcPr>
            <w:tcW w:w="1640" w:type="pct"/>
          </w:tcPr>
          <w:p w:rsidR="009F56BB" w:rsidRPr="00D6341B" w:rsidRDefault="009F56BB" w:rsidP="009F56BB">
            <w:pPr>
              <w:spacing w:before="120"/>
              <w:jc w:val="center"/>
              <w:rPr>
                <w:rFonts w:eastAsia="SimSun"/>
                <w:i/>
              </w:rPr>
            </w:pPr>
          </w:p>
        </w:tc>
        <w:tc>
          <w:tcPr>
            <w:tcW w:w="1527" w:type="pct"/>
          </w:tcPr>
          <w:p w:rsidR="009F56BB" w:rsidRPr="00D6341B" w:rsidRDefault="009F56BB" w:rsidP="009F56BB">
            <w:pPr>
              <w:spacing w:before="120"/>
              <w:jc w:val="center"/>
              <w:rPr>
                <w:szCs w:val="22"/>
              </w:rPr>
            </w:pPr>
          </w:p>
        </w:tc>
      </w:tr>
      <w:tr w:rsidR="009F56BB" w:rsidRPr="00D6341B" w:rsidTr="00D6341B">
        <w:trPr>
          <w:trHeight w:val="717"/>
        </w:trPr>
        <w:tc>
          <w:tcPr>
            <w:tcW w:w="1832" w:type="pct"/>
          </w:tcPr>
          <w:p w:rsidR="009F56BB" w:rsidRPr="00D6341B" w:rsidRDefault="009F56BB" w:rsidP="009F56BB">
            <w:pPr>
              <w:spacing w:before="120"/>
              <w:rPr>
                <w:rFonts w:eastAsia="SimSun"/>
              </w:rPr>
            </w:pPr>
            <w:r w:rsidRPr="00D6341B">
              <w:t>Excess Temperature, ΔT</w:t>
            </w:r>
          </w:p>
        </w:tc>
        <w:tc>
          <w:tcPr>
            <w:tcW w:w="1640" w:type="pct"/>
          </w:tcPr>
          <w:p w:rsidR="009F56BB" w:rsidRPr="00D6341B" w:rsidRDefault="009F56BB" w:rsidP="00FF0974">
            <w:pPr>
              <w:tabs>
                <w:tab w:val="center" w:pos="1732"/>
                <w:tab w:val="left" w:pos="1879"/>
              </w:tabs>
              <w:spacing w:before="120"/>
              <w:jc w:val="center"/>
              <w:rPr>
                <w:rFonts w:eastAsia="SimSun"/>
              </w:rPr>
            </w:pPr>
          </w:p>
        </w:tc>
        <w:tc>
          <w:tcPr>
            <w:tcW w:w="1527" w:type="pct"/>
          </w:tcPr>
          <w:p w:rsidR="009F56BB" w:rsidRPr="00D6341B" w:rsidRDefault="009F56BB" w:rsidP="00FF0974">
            <w:pPr>
              <w:tabs>
                <w:tab w:val="left" w:pos="1576"/>
                <w:tab w:val="center" w:pos="1732"/>
              </w:tabs>
              <w:spacing w:before="120"/>
              <w:jc w:val="center"/>
              <w:rPr>
                <w:szCs w:val="22"/>
              </w:rPr>
            </w:pPr>
          </w:p>
        </w:tc>
      </w:tr>
      <w:tr w:rsidR="009F56BB" w:rsidRPr="00D6341B" w:rsidTr="00D6341B">
        <w:trPr>
          <w:trHeight w:val="717"/>
        </w:trPr>
        <w:tc>
          <w:tcPr>
            <w:tcW w:w="1832" w:type="pct"/>
          </w:tcPr>
          <w:p w:rsidR="009F56BB" w:rsidRPr="00D6341B" w:rsidRDefault="009F56BB" w:rsidP="009F56BB">
            <w:pPr>
              <w:spacing w:before="120"/>
            </w:pPr>
            <w:r w:rsidRPr="00D6341B">
              <w:t>Discharge Temperature</w:t>
            </w:r>
          </w:p>
        </w:tc>
        <w:tc>
          <w:tcPr>
            <w:tcW w:w="1640" w:type="pct"/>
          </w:tcPr>
          <w:p w:rsidR="009F56BB" w:rsidRPr="00D6341B" w:rsidRDefault="009F56BB" w:rsidP="009F56BB">
            <w:pPr>
              <w:spacing w:before="120"/>
              <w:jc w:val="center"/>
              <w:rPr>
                <w:szCs w:val="22"/>
              </w:rPr>
            </w:pPr>
          </w:p>
        </w:tc>
        <w:tc>
          <w:tcPr>
            <w:tcW w:w="1527" w:type="pct"/>
          </w:tcPr>
          <w:p w:rsidR="009F56BB" w:rsidRPr="00D6341B" w:rsidRDefault="009F56BB" w:rsidP="009F56BB">
            <w:pPr>
              <w:spacing w:before="120"/>
              <w:ind w:left="-1527" w:firstLine="1527"/>
              <w:jc w:val="center"/>
              <w:rPr>
                <w:szCs w:val="22"/>
              </w:rPr>
            </w:pPr>
          </w:p>
        </w:tc>
      </w:tr>
      <w:tr w:rsidR="009F56BB" w:rsidRPr="00D6341B" w:rsidTr="00D6341B">
        <w:trPr>
          <w:trHeight w:val="717"/>
        </w:trPr>
        <w:tc>
          <w:tcPr>
            <w:tcW w:w="1832" w:type="pct"/>
          </w:tcPr>
          <w:p w:rsidR="009F56BB" w:rsidRPr="00D6341B" w:rsidRDefault="009F56BB" w:rsidP="009F56BB">
            <w:pPr>
              <w:spacing w:before="120"/>
            </w:pPr>
            <w:r w:rsidRPr="00D6341B">
              <w:t>Kinematic Viscosity</w:t>
            </w:r>
          </w:p>
        </w:tc>
        <w:tc>
          <w:tcPr>
            <w:tcW w:w="1640" w:type="pct"/>
          </w:tcPr>
          <w:p w:rsidR="009F56BB" w:rsidRPr="00D6341B" w:rsidRDefault="009F56BB" w:rsidP="009F56BB">
            <w:pPr>
              <w:spacing w:before="120"/>
              <w:jc w:val="center"/>
              <w:rPr>
                <w:rFonts w:eastAsia="SimSun"/>
              </w:rPr>
            </w:pPr>
          </w:p>
        </w:tc>
        <w:tc>
          <w:tcPr>
            <w:tcW w:w="1527" w:type="pct"/>
          </w:tcPr>
          <w:p w:rsidR="009F56BB" w:rsidRPr="00D6341B" w:rsidRDefault="009F56BB" w:rsidP="009F56BB">
            <w:pPr>
              <w:spacing w:before="120"/>
              <w:jc w:val="center"/>
              <w:rPr>
                <w:szCs w:val="22"/>
              </w:rPr>
            </w:pPr>
          </w:p>
        </w:tc>
      </w:tr>
    </w:tbl>
    <w:p w:rsidR="009F56BB" w:rsidRPr="00D6341B" w:rsidRDefault="009F56BB" w:rsidP="009F56BB"/>
    <w:p w:rsidR="00E47AC9" w:rsidRPr="00D6341B" w:rsidRDefault="00E47AC9" w:rsidP="009F56BB"/>
    <w:p w:rsidR="00E47AC9" w:rsidRPr="00D6341B" w:rsidRDefault="00E47AC9" w:rsidP="009F56BB"/>
    <w:p w:rsidR="00D6341B" w:rsidRPr="00D6341B" w:rsidRDefault="00D6341B" w:rsidP="00683D97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D6341B" w:rsidRPr="00D6341B" w:rsidRDefault="00D6341B" w:rsidP="00D6341B"/>
    <w:p w:rsidR="00C959FF" w:rsidRPr="00D6341B" w:rsidRDefault="00D6341B" w:rsidP="00C959FF">
      <w:pPr>
        <w:keepNext/>
      </w:pPr>
      <w:r w:rsidRPr="00D6341B">
        <w:rPr>
          <w:noProof/>
          <w:lang w:val="tr-TR" w:eastAsia="tr-TR"/>
        </w:rPr>
        <w:lastRenderedPageBreak/>
        <w:drawing>
          <wp:inline distT="0" distB="0" distL="0" distR="0" wp14:anchorId="710CB928" wp14:editId="10281697">
            <wp:extent cx="4846562" cy="265747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9902" cy="265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3C" w:rsidRPr="00C108BF" w:rsidRDefault="00C959FF" w:rsidP="00C959FF">
      <w:pPr>
        <w:pStyle w:val="ResimYazs"/>
        <w:rPr>
          <w:sz w:val="22"/>
          <w:szCs w:val="22"/>
        </w:rPr>
      </w:pPr>
      <w:bookmarkStart w:id="13" w:name="_Ref399159812"/>
      <w:bookmarkStart w:id="14" w:name="_Toc89769407"/>
      <w:r w:rsidRPr="00C108BF">
        <w:rPr>
          <w:sz w:val="22"/>
          <w:szCs w:val="22"/>
        </w:rPr>
        <w:t xml:space="preserve">Figure </w:t>
      </w:r>
      <w:r w:rsidR="00CF42DE" w:rsidRPr="00C108BF">
        <w:rPr>
          <w:sz w:val="22"/>
          <w:szCs w:val="22"/>
        </w:rPr>
        <w:fldChar w:fldCharType="begin"/>
      </w:r>
      <w:r w:rsidR="00CF42DE" w:rsidRPr="00C108BF">
        <w:rPr>
          <w:sz w:val="22"/>
          <w:szCs w:val="22"/>
        </w:rPr>
        <w:instrText xml:space="preserve"> STYLEREF 1 \s </w:instrText>
      </w:r>
      <w:r w:rsidR="00CF42DE" w:rsidRPr="00C108BF">
        <w:rPr>
          <w:sz w:val="22"/>
          <w:szCs w:val="22"/>
        </w:rPr>
        <w:fldChar w:fldCharType="separate"/>
      </w:r>
      <w:r w:rsidR="00085449" w:rsidRPr="00C108BF">
        <w:rPr>
          <w:noProof/>
          <w:sz w:val="22"/>
          <w:szCs w:val="22"/>
        </w:rPr>
        <w:t>5</w:t>
      </w:r>
      <w:r w:rsidR="00CF42DE" w:rsidRPr="00C108BF">
        <w:rPr>
          <w:sz w:val="22"/>
          <w:szCs w:val="22"/>
        </w:rPr>
        <w:fldChar w:fldCharType="end"/>
      </w:r>
      <w:r w:rsidR="00CF42DE" w:rsidRPr="00C108BF">
        <w:rPr>
          <w:sz w:val="22"/>
          <w:szCs w:val="22"/>
        </w:rPr>
        <w:noBreakHyphen/>
      </w:r>
      <w:r w:rsidR="00CF42DE" w:rsidRPr="00C108BF">
        <w:rPr>
          <w:sz w:val="22"/>
          <w:szCs w:val="22"/>
        </w:rPr>
        <w:fldChar w:fldCharType="begin"/>
      </w:r>
      <w:r w:rsidR="00CF42DE" w:rsidRPr="00C108BF">
        <w:rPr>
          <w:sz w:val="22"/>
          <w:szCs w:val="22"/>
        </w:rPr>
        <w:instrText xml:space="preserve"> SEQ Figure \* ARABIC \s 1 </w:instrText>
      </w:r>
      <w:r w:rsidR="00CF42DE" w:rsidRPr="00C108BF">
        <w:rPr>
          <w:sz w:val="22"/>
          <w:szCs w:val="22"/>
        </w:rPr>
        <w:fldChar w:fldCharType="separate"/>
      </w:r>
      <w:r w:rsidR="00085449" w:rsidRPr="00C108BF">
        <w:rPr>
          <w:noProof/>
          <w:sz w:val="22"/>
          <w:szCs w:val="22"/>
        </w:rPr>
        <w:t>2</w:t>
      </w:r>
      <w:r w:rsidR="00CF42DE" w:rsidRPr="00C108BF">
        <w:rPr>
          <w:sz w:val="22"/>
          <w:szCs w:val="22"/>
        </w:rPr>
        <w:fldChar w:fldCharType="end"/>
      </w:r>
      <w:bookmarkEnd w:id="13"/>
      <w:r w:rsidR="00465185" w:rsidRPr="00C108BF">
        <w:rPr>
          <w:sz w:val="22"/>
          <w:szCs w:val="22"/>
        </w:rPr>
        <w:t xml:space="preserve"> </w:t>
      </w:r>
      <w:r w:rsidR="00D6341B" w:rsidRPr="00C108BF">
        <w:rPr>
          <w:sz w:val="22"/>
          <w:szCs w:val="22"/>
        </w:rPr>
        <w:t>Sample Figure</w:t>
      </w:r>
      <w:bookmarkEnd w:id="14"/>
      <w:r w:rsidR="00C108BF">
        <w:rPr>
          <w:sz w:val="22"/>
          <w:szCs w:val="22"/>
        </w:rPr>
        <w:t xml:space="preserve"> (11 Punto)</w:t>
      </w:r>
    </w:p>
    <w:p w:rsidR="00C959FF" w:rsidRPr="00D6341B" w:rsidRDefault="00C959FF" w:rsidP="001A26BC"/>
    <w:p w:rsidR="00C959FF" w:rsidRPr="00D6341B" w:rsidRDefault="00C959FF" w:rsidP="001A26BC">
      <w:bookmarkStart w:id="15" w:name="_GoBack"/>
      <w:bookmarkEnd w:id="15"/>
    </w:p>
    <w:p w:rsidR="001A26BC" w:rsidRPr="00D6341B" w:rsidRDefault="00D6341B" w:rsidP="001A26BC">
      <w:pPr>
        <w:pStyle w:val="Balk2"/>
        <w:tabs>
          <w:tab w:val="clear" w:pos="8307"/>
          <w:tab w:val="right" w:pos="0"/>
        </w:tabs>
        <w:ind w:hanging="3035"/>
        <w:rPr>
          <w:sz w:val="24"/>
          <w:szCs w:val="24"/>
        </w:rPr>
      </w:pPr>
      <w:bookmarkStart w:id="16" w:name="_Toc89769298"/>
      <w:r w:rsidRPr="00D6341B">
        <w:rPr>
          <w:sz w:val="24"/>
          <w:szCs w:val="24"/>
        </w:rPr>
        <w:t>Secondary Title</w:t>
      </w:r>
      <w:bookmarkEnd w:id="16"/>
      <w:r w:rsidR="00A17485">
        <w:rPr>
          <w:sz w:val="24"/>
          <w:szCs w:val="24"/>
        </w:rPr>
        <w:t xml:space="preserve"> (12 Punto</w:t>
      </w:r>
      <w:r w:rsidR="00833DCF">
        <w:rPr>
          <w:sz w:val="24"/>
          <w:szCs w:val="24"/>
        </w:rPr>
        <w:t xml:space="preserve"> CAMBRIA)</w:t>
      </w:r>
    </w:p>
    <w:p w:rsidR="00CF7782" w:rsidRPr="00D6341B" w:rsidRDefault="00D6341B" w:rsidP="00CF7782">
      <w:pPr>
        <w:pStyle w:val="Balk1"/>
        <w:pageBreakBefore/>
        <w:tabs>
          <w:tab w:val="num" w:pos="0"/>
        </w:tabs>
        <w:spacing w:before="220"/>
        <w:ind w:left="0" w:hanging="993"/>
        <w:rPr>
          <w:sz w:val="24"/>
          <w:szCs w:val="24"/>
        </w:rPr>
      </w:pPr>
      <w:bookmarkStart w:id="17" w:name="_Toc89769299"/>
      <w:bookmarkEnd w:id="10"/>
      <w:r w:rsidRPr="00D6341B">
        <w:rPr>
          <w:sz w:val="24"/>
          <w:szCs w:val="24"/>
        </w:rPr>
        <w:lastRenderedPageBreak/>
        <w:t>Primary Tıtle</w:t>
      </w:r>
      <w:bookmarkEnd w:id="17"/>
      <w:r w:rsidR="00833DCF">
        <w:rPr>
          <w:sz w:val="24"/>
          <w:szCs w:val="24"/>
        </w:rPr>
        <w:t xml:space="preserve"> (12pt Cambria)</w:t>
      </w:r>
    </w:p>
    <w:p w:rsidR="00C031B4" w:rsidRPr="00D6341B" w:rsidRDefault="00C031B4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C031B4" w:rsidRPr="00D6341B" w:rsidRDefault="00C031B4" w:rsidP="002910B3">
      <w:pPr>
        <w:tabs>
          <w:tab w:val="clear" w:pos="8307"/>
          <w:tab w:val="right" w:pos="0"/>
        </w:tabs>
        <w:spacing w:before="0"/>
      </w:pPr>
    </w:p>
    <w:p w:rsidR="00C031B4" w:rsidRPr="00D6341B" w:rsidRDefault="00C031B4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D6341B" w:rsidRPr="00D6341B" w:rsidRDefault="00D6341B" w:rsidP="002910B3">
      <w:pPr>
        <w:tabs>
          <w:tab w:val="clear" w:pos="8307"/>
          <w:tab w:val="right" w:pos="0"/>
        </w:tabs>
        <w:spacing w:before="0"/>
      </w:pPr>
    </w:p>
    <w:p w:rsidR="00424405" w:rsidRPr="00D6341B" w:rsidRDefault="00D6341B" w:rsidP="00D6341B">
      <w:pPr>
        <w:tabs>
          <w:tab w:val="clear" w:pos="8307"/>
          <w:tab w:val="right" w:pos="0"/>
        </w:tabs>
        <w:spacing w:before="0"/>
        <w:rPr>
          <w:b/>
          <w:sz w:val="24"/>
          <w:szCs w:val="24"/>
        </w:rPr>
      </w:pPr>
      <w:r w:rsidRPr="00D6341B">
        <w:rPr>
          <w:b/>
          <w:sz w:val="24"/>
          <w:szCs w:val="24"/>
        </w:rPr>
        <w:lastRenderedPageBreak/>
        <w:t>REFERENCES</w:t>
      </w:r>
    </w:p>
    <w:p w:rsidR="0044152A" w:rsidRPr="00D6341B" w:rsidRDefault="0044152A" w:rsidP="0044152A">
      <w:pPr>
        <w:pStyle w:val="ListeParagraf"/>
        <w:tabs>
          <w:tab w:val="right" w:pos="0"/>
        </w:tabs>
        <w:rPr>
          <w:rFonts w:asciiTheme="majorHAnsi" w:hAnsiTheme="majorHAnsi"/>
        </w:rPr>
      </w:pPr>
    </w:p>
    <w:p w:rsidR="000C5ACE" w:rsidRPr="00D6341B" w:rsidRDefault="000C5ACE" w:rsidP="00C031B4">
      <w:pPr>
        <w:pStyle w:val="ResimYazs"/>
      </w:pPr>
    </w:p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p w:rsidR="00877E7B" w:rsidRPr="00D6341B" w:rsidRDefault="00877E7B" w:rsidP="00877E7B"/>
    <w:sectPr w:rsidR="00877E7B" w:rsidRPr="00D6341B" w:rsidSect="00C12D43">
      <w:headerReference w:type="default" r:id="rId15"/>
      <w:footerReference w:type="default" r:id="rId16"/>
      <w:pgSz w:w="11906" w:h="16838" w:code="9"/>
      <w:pgMar w:top="2127" w:right="851" w:bottom="1134" w:left="2722" w:header="1020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348" w:rsidRDefault="00070348">
      <w:r>
        <w:separator/>
      </w:r>
    </w:p>
  </w:endnote>
  <w:endnote w:type="continuationSeparator" w:id="0">
    <w:p w:rsidR="00070348" w:rsidRDefault="0007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C5F" w:rsidRPr="001B3CE1" w:rsidRDefault="001E1C5F" w:rsidP="00F60213">
    <w:pPr>
      <w:pStyle w:val="AltBilgi"/>
      <w:tabs>
        <w:tab w:val="clear" w:pos="8307"/>
        <w:tab w:val="clear" w:pos="8364"/>
        <w:tab w:val="right" w:pos="9356"/>
      </w:tabs>
      <w:spacing w:before="0"/>
      <w:ind w:left="0" w:firstLine="36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C5F" w:rsidRPr="0054016F" w:rsidRDefault="001E1C5F" w:rsidP="0054016F">
    <w:pPr>
      <w:pStyle w:val="AltBilgi"/>
      <w:pBdr>
        <w:top w:val="none" w:sz="0" w:space="0" w:color="auto"/>
      </w:pBdr>
      <w:tabs>
        <w:tab w:val="clear" w:pos="8307"/>
        <w:tab w:val="clear" w:pos="8364"/>
        <w:tab w:val="right" w:pos="9356"/>
      </w:tabs>
      <w:ind w:left="0"/>
      <w:jc w:val="left"/>
      <w:rPr>
        <w:sz w:val="16"/>
      </w:rPr>
    </w:pPr>
    <w:r w:rsidRPr="0054016F">
      <w:rPr>
        <w:snapToGrid w:val="0"/>
        <w:sz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C5F" w:rsidRPr="00AB1E27" w:rsidRDefault="001E1C5F" w:rsidP="000F04F3">
    <w:pPr>
      <w:pStyle w:val="AltBilgi"/>
      <w:ind w:left="-1134"/>
      <w:jc w:val="left"/>
      <w:rPr>
        <w:color w:val="808080" w:themeColor="background1" w:themeShade="80"/>
        <w:lang w:val="en-US"/>
      </w:rPr>
    </w:pPr>
    <w:r>
      <w:rPr>
        <w:color w:val="808080" w:themeColor="background1" w:themeShade="80"/>
        <w:lang w:val="en-US"/>
      </w:rPr>
      <w:t>CE 4910</w:t>
    </w:r>
    <w:r w:rsidRPr="00AB1E27">
      <w:rPr>
        <w:color w:val="808080" w:themeColor="background1" w:themeShade="80"/>
        <w:lang w:val="en-US"/>
      </w:rPr>
      <w:tab/>
    </w:r>
    <w:r>
      <w:rPr>
        <w:color w:val="808080" w:themeColor="background1" w:themeShade="80"/>
        <w:lang w:val="en-US"/>
      </w:rPr>
      <w:t>Yasar University</w:t>
    </w:r>
    <w:r w:rsidRPr="00AB1E27">
      <w:rPr>
        <w:color w:val="808080" w:themeColor="background1" w:themeShade="80"/>
        <w:lang w:val="en-US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C5F" w:rsidRPr="00AB1E27" w:rsidRDefault="00D6341B" w:rsidP="009A35AF">
    <w:pPr>
      <w:pStyle w:val="AltBilgi"/>
      <w:ind w:left="-993"/>
      <w:jc w:val="left"/>
      <w:rPr>
        <w:lang w:val="en-US"/>
      </w:rPr>
    </w:pPr>
    <w:r>
      <w:rPr>
        <w:color w:val="808080" w:themeColor="background1" w:themeShade="80"/>
        <w:lang w:val="en-US"/>
      </w:rPr>
      <w:t>CE 4910</w:t>
    </w:r>
    <w:r w:rsidR="001E1C5F" w:rsidRPr="00AB1E27">
      <w:rPr>
        <w:color w:val="808080" w:themeColor="background1" w:themeShade="80"/>
        <w:lang w:val="en-US"/>
      </w:rPr>
      <w:tab/>
    </w:r>
    <w:r>
      <w:rPr>
        <w:color w:val="808080" w:themeColor="background1" w:themeShade="80"/>
        <w:lang w:val="en-US"/>
      </w:rPr>
      <w:t>Yasar University</w:t>
    </w:r>
    <w:r w:rsidR="001E1C5F" w:rsidRPr="00AB1E27"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348" w:rsidRDefault="00070348">
      <w:r>
        <w:separator/>
      </w:r>
    </w:p>
  </w:footnote>
  <w:footnote w:type="continuationSeparator" w:id="0">
    <w:p w:rsidR="00070348" w:rsidRDefault="0007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C5F" w:rsidRDefault="001E1C5F" w:rsidP="00696D65">
    <w:pPr>
      <w:pStyle w:val="s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  <w:noProof/>
      </w:rPr>
      <w:t>6</w:t>
    </w:r>
    <w:r>
      <w:rPr>
        <w:rStyle w:val="SayfaNumaras"/>
      </w:rPr>
      <w:fldChar w:fldCharType="end"/>
    </w:r>
  </w:p>
  <w:p w:rsidR="001E1C5F" w:rsidRDefault="001E1C5F" w:rsidP="00026F0F">
    <w:pPr>
      <w:pStyle w:val="stBilgi"/>
      <w:pBdr>
        <w:bottom w:val="single" w:sz="4" w:space="1" w:color="auto"/>
      </w:pBdr>
      <w:ind w:left="0" w:right="360"/>
    </w:pPr>
    <w:r w:rsidRPr="00A24A56">
      <w:t xml:space="preserve">Petkim Ports </w:t>
    </w:r>
    <w:r>
      <w:t>Development – Interim Assessment Study Report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C5F" w:rsidRDefault="001E1C5F" w:rsidP="00AF4EC8">
    <w:pPr>
      <w:pStyle w:val="stBilgi"/>
      <w:spacing w:before="0" w:after="0"/>
      <w:ind w:left="-993"/>
      <w:jc w:val="left"/>
      <w:rPr>
        <w:noProof/>
        <w:color w:val="000000" w:themeColor="text1"/>
      </w:rPr>
    </w:pPr>
    <w:r>
      <w:rPr>
        <w:color w:val="808080" w:themeColor="background1" w:themeShade="80"/>
      </w:rPr>
      <w:t>CE 4910</w:t>
    </w:r>
    <w:r w:rsidR="00D6341B">
      <w:rPr>
        <w:color w:val="808080" w:themeColor="background1" w:themeShade="80"/>
      </w:rPr>
      <w:t xml:space="preserve"> Senior Design Project I</w:t>
    </w:r>
    <w:r>
      <w:tab/>
    </w:r>
    <w:r w:rsidRPr="00993EF1">
      <w:rPr>
        <w:color w:val="000000" w:themeColor="text1"/>
      </w:rPr>
      <w:fldChar w:fldCharType="begin"/>
    </w:r>
    <w:r w:rsidRPr="00993EF1">
      <w:rPr>
        <w:color w:val="000000" w:themeColor="text1"/>
      </w:rPr>
      <w:instrText xml:space="preserve"> PAGE   \* MERGEFORMAT </w:instrText>
    </w:r>
    <w:r w:rsidRPr="00993EF1">
      <w:rPr>
        <w:color w:val="000000" w:themeColor="text1"/>
      </w:rPr>
      <w:fldChar w:fldCharType="separate"/>
    </w:r>
    <w:r w:rsidR="00A17485">
      <w:rPr>
        <w:noProof/>
        <w:color w:val="000000" w:themeColor="text1"/>
      </w:rPr>
      <w:t>v</w:t>
    </w:r>
    <w:r w:rsidRPr="00993EF1">
      <w:rPr>
        <w:noProof/>
        <w:color w:val="000000" w:themeColor="text1"/>
      </w:rPr>
      <w:fldChar w:fldCharType="end"/>
    </w:r>
  </w:p>
  <w:p w:rsidR="001E1C5F" w:rsidRPr="00D67C24" w:rsidRDefault="001E1C5F" w:rsidP="00D67C2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C5F" w:rsidRDefault="00D6341B" w:rsidP="008E0726">
    <w:pPr>
      <w:pStyle w:val="stBilgi"/>
      <w:spacing w:before="0"/>
      <w:ind w:left="-1022"/>
    </w:pPr>
    <w:r>
      <w:rPr>
        <w:color w:val="808080" w:themeColor="background1" w:themeShade="80"/>
      </w:rPr>
      <w:t>CE 4910 Senior Design Project I</w:t>
    </w:r>
    <w:r w:rsidR="001E1C5F">
      <w:tab/>
    </w:r>
    <w:r w:rsidR="001E1C5F">
      <w:fldChar w:fldCharType="begin"/>
    </w:r>
    <w:r w:rsidR="001E1C5F">
      <w:instrText xml:space="preserve"> PAGE   \* MERGEFORMAT </w:instrText>
    </w:r>
    <w:r w:rsidR="001E1C5F">
      <w:fldChar w:fldCharType="separate"/>
    </w:r>
    <w:r w:rsidR="00A17485">
      <w:rPr>
        <w:noProof/>
      </w:rPr>
      <w:t>9</w:t>
    </w:r>
    <w:r w:rsidR="001E1C5F">
      <w:rPr>
        <w:noProof/>
      </w:rPr>
      <w:fldChar w:fldCharType="end"/>
    </w:r>
  </w:p>
  <w:p w:rsidR="001E1C5F" w:rsidRPr="00291B20" w:rsidRDefault="001E1C5F" w:rsidP="00291B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A038D"/>
    <w:multiLevelType w:val="hybridMultilevel"/>
    <w:tmpl w:val="E9E4868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D38C8"/>
    <w:multiLevelType w:val="hybridMultilevel"/>
    <w:tmpl w:val="34E2143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838B4"/>
    <w:multiLevelType w:val="hybridMultilevel"/>
    <w:tmpl w:val="BCC2D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22379"/>
    <w:multiLevelType w:val="hybridMultilevel"/>
    <w:tmpl w:val="6B0C07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A1761"/>
    <w:multiLevelType w:val="hybridMultilevel"/>
    <w:tmpl w:val="2F72B0C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11AB9"/>
    <w:multiLevelType w:val="hybridMultilevel"/>
    <w:tmpl w:val="C6FE8D9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14798"/>
    <w:multiLevelType w:val="hybridMultilevel"/>
    <w:tmpl w:val="6396CEF4"/>
    <w:lvl w:ilvl="0" w:tplc="04090015">
      <w:start w:val="1"/>
      <w:numFmt w:val="upp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17567A84"/>
    <w:multiLevelType w:val="hybridMultilevel"/>
    <w:tmpl w:val="B44E8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93704"/>
    <w:multiLevelType w:val="hybridMultilevel"/>
    <w:tmpl w:val="9342D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366DB"/>
    <w:multiLevelType w:val="hybridMultilevel"/>
    <w:tmpl w:val="768436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5151C"/>
    <w:multiLevelType w:val="hybridMultilevel"/>
    <w:tmpl w:val="CA42F7C4"/>
    <w:lvl w:ilvl="0" w:tplc="F62EF4B0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75D80"/>
    <w:multiLevelType w:val="hybridMultilevel"/>
    <w:tmpl w:val="E6C49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60E8B"/>
    <w:multiLevelType w:val="hybridMultilevel"/>
    <w:tmpl w:val="1BF04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13118"/>
    <w:multiLevelType w:val="hybridMultilevel"/>
    <w:tmpl w:val="F54036F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D6BD3"/>
    <w:multiLevelType w:val="hybridMultilevel"/>
    <w:tmpl w:val="50F64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840820"/>
    <w:multiLevelType w:val="multilevel"/>
    <w:tmpl w:val="324022FA"/>
    <w:lvl w:ilvl="0">
      <w:start w:val="1"/>
      <w:numFmt w:val="decimal"/>
      <w:pStyle w:val="Balk1"/>
      <w:isLgl/>
      <w:lvlText w:val="%1."/>
      <w:lvlJc w:val="left"/>
      <w:pPr>
        <w:tabs>
          <w:tab w:val="num" w:pos="2042"/>
        </w:tabs>
        <w:ind w:left="2042" w:hanging="2042"/>
      </w:pPr>
      <w:rPr>
        <w:rFonts w:ascii="CG Times" w:hAnsi="CG Times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alk2"/>
      <w:isLgl/>
      <w:lvlText w:val="%1.%2"/>
      <w:lvlJc w:val="left"/>
      <w:pPr>
        <w:tabs>
          <w:tab w:val="num" w:pos="2042"/>
        </w:tabs>
        <w:ind w:left="2042" w:hanging="204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alk3"/>
      <w:isLgl/>
      <w:lvlText w:val="%1.%2.%3"/>
      <w:lvlJc w:val="left"/>
      <w:pPr>
        <w:tabs>
          <w:tab w:val="num" w:pos="2042"/>
        </w:tabs>
        <w:ind w:left="2042" w:hanging="2042"/>
      </w:pPr>
      <w:rPr>
        <w:rFonts w:ascii="CG Times" w:hAnsi="CG Times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alk4"/>
      <w:isLgl/>
      <w:lvlText w:val="%1.%2.%3.%4"/>
      <w:lvlJc w:val="left"/>
      <w:pPr>
        <w:tabs>
          <w:tab w:val="num" w:pos="2042"/>
        </w:tabs>
        <w:ind w:left="2042" w:hanging="2042"/>
      </w:pPr>
      <w:rPr>
        <w:rFonts w:ascii="CG Times" w:hAnsi="CG Times" w:hint="default"/>
        <w:sz w:val="24"/>
      </w:rPr>
    </w:lvl>
    <w:lvl w:ilvl="4">
      <w:start w:val="1"/>
      <w:numFmt w:val="decimal"/>
      <w:pStyle w:val="Balk5"/>
      <w:isLgl/>
      <w:lvlText w:val="%1.%2.%3.%4.%5"/>
      <w:lvlJc w:val="left"/>
      <w:pPr>
        <w:tabs>
          <w:tab w:val="num" w:pos="2042"/>
        </w:tabs>
        <w:ind w:left="2042" w:hanging="2042"/>
      </w:pPr>
      <w:rPr>
        <w:rFonts w:ascii="CG Times" w:hAnsi="CG Times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3901"/>
        </w:tabs>
        <w:ind w:left="3757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21"/>
        </w:tabs>
        <w:ind w:left="4261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981"/>
        </w:tabs>
        <w:ind w:left="4765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01"/>
        </w:tabs>
        <w:ind w:left="5341" w:hanging="1440"/>
      </w:pPr>
    </w:lvl>
  </w:abstractNum>
  <w:abstractNum w:abstractNumId="16" w15:restartNumberingAfterBreak="0">
    <w:nsid w:val="34DF1B60"/>
    <w:multiLevelType w:val="hybridMultilevel"/>
    <w:tmpl w:val="F61886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5A4855"/>
    <w:multiLevelType w:val="hybridMultilevel"/>
    <w:tmpl w:val="30FA2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E34CA"/>
    <w:multiLevelType w:val="hybridMultilevel"/>
    <w:tmpl w:val="CE66DA12"/>
    <w:lvl w:ilvl="0" w:tplc="148CC040">
      <w:start w:val="27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45980"/>
    <w:multiLevelType w:val="hybridMultilevel"/>
    <w:tmpl w:val="C7C449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EC6D68"/>
    <w:multiLevelType w:val="hybridMultilevel"/>
    <w:tmpl w:val="B720D76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73559E"/>
    <w:multiLevelType w:val="hybridMultilevel"/>
    <w:tmpl w:val="72EA1D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A7F63"/>
    <w:multiLevelType w:val="hybridMultilevel"/>
    <w:tmpl w:val="78560C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A152F"/>
    <w:multiLevelType w:val="hybridMultilevel"/>
    <w:tmpl w:val="DB7A7D48"/>
    <w:lvl w:ilvl="0" w:tplc="1C88F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6A684E"/>
    <w:multiLevelType w:val="hybridMultilevel"/>
    <w:tmpl w:val="9FEE02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DD667F"/>
    <w:multiLevelType w:val="hybridMultilevel"/>
    <w:tmpl w:val="1A8CD2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D55E8"/>
    <w:multiLevelType w:val="hybridMultilevel"/>
    <w:tmpl w:val="63E0F550"/>
    <w:lvl w:ilvl="0" w:tplc="1B6C6732">
      <w:start w:val="27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9"/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</w:num>
  <w:num w:numId="9">
    <w:abstractNumId w:val="10"/>
  </w:num>
  <w:num w:numId="10">
    <w:abstractNumId w:val="17"/>
  </w:num>
  <w:num w:numId="11">
    <w:abstractNumId w:val="9"/>
  </w:num>
  <w:num w:numId="12">
    <w:abstractNumId w:val="15"/>
  </w:num>
  <w:num w:numId="13">
    <w:abstractNumId w:val="15"/>
  </w:num>
  <w:num w:numId="14">
    <w:abstractNumId w:val="15"/>
  </w:num>
  <w:num w:numId="15">
    <w:abstractNumId w:val="20"/>
  </w:num>
  <w:num w:numId="16">
    <w:abstractNumId w:val="25"/>
  </w:num>
  <w:num w:numId="17">
    <w:abstractNumId w:val="8"/>
  </w:num>
  <w:num w:numId="18">
    <w:abstractNumId w:val="21"/>
  </w:num>
  <w:num w:numId="19">
    <w:abstractNumId w:val="4"/>
  </w:num>
  <w:num w:numId="20">
    <w:abstractNumId w:val="22"/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5"/>
  </w:num>
  <w:num w:numId="32">
    <w:abstractNumId w:val="1"/>
  </w:num>
  <w:num w:numId="33">
    <w:abstractNumId w:val="24"/>
  </w:num>
  <w:num w:numId="34">
    <w:abstractNumId w:val="12"/>
  </w:num>
  <w:num w:numId="35">
    <w:abstractNumId w:val="16"/>
  </w:num>
  <w:num w:numId="36">
    <w:abstractNumId w:val="23"/>
  </w:num>
  <w:num w:numId="37">
    <w:abstractNumId w:val="0"/>
  </w:num>
  <w:num w:numId="38">
    <w:abstractNumId w:val="13"/>
  </w:num>
  <w:num w:numId="39">
    <w:abstractNumId w:val="3"/>
  </w:num>
  <w:num w:numId="40">
    <w:abstractNumId w:val="15"/>
  </w:num>
  <w:num w:numId="41">
    <w:abstractNumId w:val="18"/>
  </w:num>
  <w:num w:numId="42">
    <w:abstractNumId w:val="26"/>
  </w:num>
  <w:num w:numId="43">
    <w:abstractNumId w:val="15"/>
  </w:num>
  <w:num w:numId="44">
    <w:abstractNumId w:val="15"/>
  </w:num>
  <w:num w:numId="45">
    <w:abstractNumId w:val="15"/>
  </w:num>
  <w:num w:numId="46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de-DE" w:vendorID="9" w:dllVersion="512" w:checkStyle="1"/>
  <w:activeWritingStyle w:appName="MSWord" w:lang="en-GB" w:vendorID="8" w:dllVersion="513" w:checkStyle="1"/>
  <w:activeWritingStyle w:appName="MSWord" w:lang="tr-TR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style="mso-position-horizontal-relative:margin" fill="f" fillcolor="white" stroke="f">
      <v:fill color="white" on="f"/>
      <v:stroke on="f"/>
      <v:shadow opacity=".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855"/>
    <w:rsid w:val="0000000B"/>
    <w:rsid w:val="0000018F"/>
    <w:rsid w:val="0000023F"/>
    <w:rsid w:val="00000CE0"/>
    <w:rsid w:val="00000F09"/>
    <w:rsid w:val="00000FF9"/>
    <w:rsid w:val="00001105"/>
    <w:rsid w:val="000021AF"/>
    <w:rsid w:val="00002248"/>
    <w:rsid w:val="000022A7"/>
    <w:rsid w:val="00002C97"/>
    <w:rsid w:val="00002DA9"/>
    <w:rsid w:val="00002E72"/>
    <w:rsid w:val="00003277"/>
    <w:rsid w:val="00003586"/>
    <w:rsid w:val="00003C71"/>
    <w:rsid w:val="00003D21"/>
    <w:rsid w:val="00003F55"/>
    <w:rsid w:val="00004352"/>
    <w:rsid w:val="00004B12"/>
    <w:rsid w:val="00004D2D"/>
    <w:rsid w:val="00004D3E"/>
    <w:rsid w:val="000051DD"/>
    <w:rsid w:val="0000524E"/>
    <w:rsid w:val="0000551A"/>
    <w:rsid w:val="00005571"/>
    <w:rsid w:val="0000578B"/>
    <w:rsid w:val="000058F1"/>
    <w:rsid w:val="00005AB4"/>
    <w:rsid w:val="00005ADF"/>
    <w:rsid w:val="00005D06"/>
    <w:rsid w:val="00006454"/>
    <w:rsid w:val="00006BBD"/>
    <w:rsid w:val="00006CDE"/>
    <w:rsid w:val="00006FAC"/>
    <w:rsid w:val="000074BA"/>
    <w:rsid w:val="0000785C"/>
    <w:rsid w:val="00007E50"/>
    <w:rsid w:val="00007E69"/>
    <w:rsid w:val="00007FA5"/>
    <w:rsid w:val="00010490"/>
    <w:rsid w:val="00010978"/>
    <w:rsid w:val="00010A7E"/>
    <w:rsid w:val="00010B3E"/>
    <w:rsid w:val="00010C6A"/>
    <w:rsid w:val="00010D62"/>
    <w:rsid w:val="00010DFD"/>
    <w:rsid w:val="000115F4"/>
    <w:rsid w:val="00011747"/>
    <w:rsid w:val="00011B64"/>
    <w:rsid w:val="00012145"/>
    <w:rsid w:val="000124EA"/>
    <w:rsid w:val="00012529"/>
    <w:rsid w:val="000126D1"/>
    <w:rsid w:val="00012A99"/>
    <w:rsid w:val="00012AF1"/>
    <w:rsid w:val="0001306C"/>
    <w:rsid w:val="000130DB"/>
    <w:rsid w:val="000132AD"/>
    <w:rsid w:val="00013626"/>
    <w:rsid w:val="00013ABD"/>
    <w:rsid w:val="00013E71"/>
    <w:rsid w:val="00013F09"/>
    <w:rsid w:val="000141C7"/>
    <w:rsid w:val="00014449"/>
    <w:rsid w:val="00014911"/>
    <w:rsid w:val="00014BBB"/>
    <w:rsid w:val="0001523F"/>
    <w:rsid w:val="0001526F"/>
    <w:rsid w:val="00015431"/>
    <w:rsid w:val="00015695"/>
    <w:rsid w:val="000156B9"/>
    <w:rsid w:val="000156DC"/>
    <w:rsid w:val="00015914"/>
    <w:rsid w:val="00015CBD"/>
    <w:rsid w:val="0001624D"/>
    <w:rsid w:val="000162DD"/>
    <w:rsid w:val="00016556"/>
    <w:rsid w:val="00016652"/>
    <w:rsid w:val="000166A8"/>
    <w:rsid w:val="00016AB5"/>
    <w:rsid w:val="00016BD5"/>
    <w:rsid w:val="00016FAE"/>
    <w:rsid w:val="000170E5"/>
    <w:rsid w:val="000171EA"/>
    <w:rsid w:val="00017348"/>
    <w:rsid w:val="000176A6"/>
    <w:rsid w:val="000177E9"/>
    <w:rsid w:val="000178F8"/>
    <w:rsid w:val="00017915"/>
    <w:rsid w:val="00020158"/>
    <w:rsid w:val="000209E5"/>
    <w:rsid w:val="0002141E"/>
    <w:rsid w:val="0002144F"/>
    <w:rsid w:val="0002157B"/>
    <w:rsid w:val="00021641"/>
    <w:rsid w:val="00021E65"/>
    <w:rsid w:val="00022CF5"/>
    <w:rsid w:val="00022DDA"/>
    <w:rsid w:val="00022FE4"/>
    <w:rsid w:val="000230BC"/>
    <w:rsid w:val="00023EE5"/>
    <w:rsid w:val="000243B2"/>
    <w:rsid w:val="00024420"/>
    <w:rsid w:val="00024856"/>
    <w:rsid w:val="00024A41"/>
    <w:rsid w:val="00025137"/>
    <w:rsid w:val="000251B5"/>
    <w:rsid w:val="00025342"/>
    <w:rsid w:val="000254BD"/>
    <w:rsid w:val="000254EC"/>
    <w:rsid w:val="00025557"/>
    <w:rsid w:val="00025655"/>
    <w:rsid w:val="00025A5B"/>
    <w:rsid w:val="00025B34"/>
    <w:rsid w:val="00026785"/>
    <w:rsid w:val="000268D1"/>
    <w:rsid w:val="00026F0F"/>
    <w:rsid w:val="00026F79"/>
    <w:rsid w:val="00027103"/>
    <w:rsid w:val="000272E8"/>
    <w:rsid w:val="00027448"/>
    <w:rsid w:val="0002766B"/>
    <w:rsid w:val="000276CB"/>
    <w:rsid w:val="000277EE"/>
    <w:rsid w:val="00027AD9"/>
    <w:rsid w:val="00027F9E"/>
    <w:rsid w:val="000300DF"/>
    <w:rsid w:val="000303C8"/>
    <w:rsid w:val="0003041E"/>
    <w:rsid w:val="00030577"/>
    <w:rsid w:val="00030806"/>
    <w:rsid w:val="00030E81"/>
    <w:rsid w:val="00030E9C"/>
    <w:rsid w:val="00030F7C"/>
    <w:rsid w:val="00031223"/>
    <w:rsid w:val="00031481"/>
    <w:rsid w:val="000316D6"/>
    <w:rsid w:val="00031B38"/>
    <w:rsid w:val="00031C94"/>
    <w:rsid w:val="00032095"/>
    <w:rsid w:val="0003273E"/>
    <w:rsid w:val="000329A3"/>
    <w:rsid w:val="00032A7F"/>
    <w:rsid w:val="00032AAF"/>
    <w:rsid w:val="00032CE7"/>
    <w:rsid w:val="00032DF9"/>
    <w:rsid w:val="00032E49"/>
    <w:rsid w:val="00032EF2"/>
    <w:rsid w:val="00032FDA"/>
    <w:rsid w:val="00033566"/>
    <w:rsid w:val="00033B6D"/>
    <w:rsid w:val="00033D07"/>
    <w:rsid w:val="000341A2"/>
    <w:rsid w:val="000349FC"/>
    <w:rsid w:val="00034E3D"/>
    <w:rsid w:val="00034EC5"/>
    <w:rsid w:val="0003504C"/>
    <w:rsid w:val="000350BA"/>
    <w:rsid w:val="00035211"/>
    <w:rsid w:val="0003576B"/>
    <w:rsid w:val="000358B4"/>
    <w:rsid w:val="00035C43"/>
    <w:rsid w:val="00035F6A"/>
    <w:rsid w:val="0003631E"/>
    <w:rsid w:val="000365F7"/>
    <w:rsid w:val="00036A07"/>
    <w:rsid w:val="00036CCE"/>
    <w:rsid w:val="00037015"/>
    <w:rsid w:val="00037301"/>
    <w:rsid w:val="000374A7"/>
    <w:rsid w:val="00037700"/>
    <w:rsid w:val="00037851"/>
    <w:rsid w:val="00037911"/>
    <w:rsid w:val="00040065"/>
    <w:rsid w:val="0004021A"/>
    <w:rsid w:val="000402AB"/>
    <w:rsid w:val="00040761"/>
    <w:rsid w:val="000408C8"/>
    <w:rsid w:val="000408DE"/>
    <w:rsid w:val="00040BF5"/>
    <w:rsid w:val="00040DF8"/>
    <w:rsid w:val="00041059"/>
    <w:rsid w:val="000416BF"/>
    <w:rsid w:val="00041936"/>
    <w:rsid w:val="00041AAD"/>
    <w:rsid w:val="00041DFB"/>
    <w:rsid w:val="000423DD"/>
    <w:rsid w:val="000423F0"/>
    <w:rsid w:val="00042B8F"/>
    <w:rsid w:val="00042BF3"/>
    <w:rsid w:val="00042D4B"/>
    <w:rsid w:val="00042FE3"/>
    <w:rsid w:val="00043044"/>
    <w:rsid w:val="0004311C"/>
    <w:rsid w:val="0004345A"/>
    <w:rsid w:val="000438AE"/>
    <w:rsid w:val="00043FD5"/>
    <w:rsid w:val="000449EE"/>
    <w:rsid w:val="000449F9"/>
    <w:rsid w:val="00044A4B"/>
    <w:rsid w:val="00044F9C"/>
    <w:rsid w:val="00045112"/>
    <w:rsid w:val="00045671"/>
    <w:rsid w:val="00045698"/>
    <w:rsid w:val="000456D8"/>
    <w:rsid w:val="000457F5"/>
    <w:rsid w:val="00045C0A"/>
    <w:rsid w:val="000463A4"/>
    <w:rsid w:val="000469C4"/>
    <w:rsid w:val="00046D22"/>
    <w:rsid w:val="000471A4"/>
    <w:rsid w:val="000475D5"/>
    <w:rsid w:val="00047682"/>
    <w:rsid w:val="0004792B"/>
    <w:rsid w:val="00047947"/>
    <w:rsid w:val="00047B14"/>
    <w:rsid w:val="00047CAD"/>
    <w:rsid w:val="00047FB2"/>
    <w:rsid w:val="00050B7D"/>
    <w:rsid w:val="00050E76"/>
    <w:rsid w:val="00051080"/>
    <w:rsid w:val="00051795"/>
    <w:rsid w:val="00051E79"/>
    <w:rsid w:val="00051EA9"/>
    <w:rsid w:val="00052121"/>
    <w:rsid w:val="0005217C"/>
    <w:rsid w:val="00052719"/>
    <w:rsid w:val="00052DEC"/>
    <w:rsid w:val="00052E53"/>
    <w:rsid w:val="00053257"/>
    <w:rsid w:val="00053370"/>
    <w:rsid w:val="000536CA"/>
    <w:rsid w:val="000537DD"/>
    <w:rsid w:val="00053810"/>
    <w:rsid w:val="000544FA"/>
    <w:rsid w:val="0005454B"/>
    <w:rsid w:val="00054AF2"/>
    <w:rsid w:val="00054AF6"/>
    <w:rsid w:val="000551B1"/>
    <w:rsid w:val="00055D7C"/>
    <w:rsid w:val="00056314"/>
    <w:rsid w:val="00056365"/>
    <w:rsid w:val="00056726"/>
    <w:rsid w:val="00056762"/>
    <w:rsid w:val="00056A92"/>
    <w:rsid w:val="00056AE2"/>
    <w:rsid w:val="00056C73"/>
    <w:rsid w:val="00056D60"/>
    <w:rsid w:val="00057099"/>
    <w:rsid w:val="00057286"/>
    <w:rsid w:val="0005728A"/>
    <w:rsid w:val="00057575"/>
    <w:rsid w:val="0005763D"/>
    <w:rsid w:val="0005783C"/>
    <w:rsid w:val="00057AA6"/>
    <w:rsid w:val="00057B88"/>
    <w:rsid w:val="00057BC1"/>
    <w:rsid w:val="00057EBD"/>
    <w:rsid w:val="00060633"/>
    <w:rsid w:val="00060AE2"/>
    <w:rsid w:val="00060F44"/>
    <w:rsid w:val="0006128A"/>
    <w:rsid w:val="00061344"/>
    <w:rsid w:val="0006163E"/>
    <w:rsid w:val="00061AF7"/>
    <w:rsid w:val="00061C76"/>
    <w:rsid w:val="00061E82"/>
    <w:rsid w:val="00061FEE"/>
    <w:rsid w:val="000623EB"/>
    <w:rsid w:val="00063A72"/>
    <w:rsid w:val="00063BD2"/>
    <w:rsid w:val="00064241"/>
    <w:rsid w:val="000642D0"/>
    <w:rsid w:val="00064803"/>
    <w:rsid w:val="00064EA2"/>
    <w:rsid w:val="00064F88"/>
    <w:rsid w:val="0006555A"/>
    <w:rsid w:val="0006555E"/>
    <w:rsid w:val="00065910"/>
    <w:rsid w:val="00065A65"/>
    <w:rsid w:val="00065D1A"/>
    <w:rsid w:val="00066003"/>
    <w:rsid w:val="000660A2"/>
    <w:rsid w:val="00066124"/>
    <w:rsid w:val="000662C0"/>
    <w:rsid w:val="00066652"/>
    <w:rsid w:val="00066993"/>
    <w:rsid w:val="000669AA"/>
    <w:rsid w:val="000672C1"/>
    <w:rsid w:val="000675DE"/>
    <w:rsid w:val="0006770F"/>
    <w:rsid w:val="00067E9B"/>
    <w:rsid w:val="000700B9"/>
    <w:rsid w:val="00070348"/>
    <w:rsid w:val="000705E6"/>
    <w:rsid w:val="000706A3"/>
    <w:rsid w:val="0007078B"/>
    <w:rsid w:val="00070B92"/>
    <w:rsid w:val="00070C9D"/>
    <w:rsid w:val="0007111A"/>
    <w:rsid w:val="0007113C"/>
    <w:rsid w:val="0007123D"/>
    <w:rsid w:val="00071323"/>
    <w:rsid w:val="0007139B"/>
    <w:rsid w:val="0007195B"/>
    <w:rsid w:val="0007197D"/>
    <w:rsid w:val="000719AA"/>
    <w:rsid w:val="00071C69"/>
    <w:rsid w:val="00072472"/>
    <w:rsid w:val="000726AF"/>
    <w:rsid w:val="00072A11"/>
    <w:rsid w:val="00073108"/>
    <w:rsid w:val="000732E7"/>
    <w:rsid w:val="00073467"/>
    <w:rsid w:val="00073B46"/>
    <w:rsid w:val="0007437D"/>
    <w:rsid w:val="00074ABC"/>
    <w:rsid w:val="00075096"/>
    <w:rsid w:val="000751F1"/>
    <w:rsid w:val="00075433"/>
    <w:rsid w:val="000757FB"/>
    <w:rsid w:val="000760DA"/>
    <w:rsid w:val="000761B2"/>
    <w:rsid w:val="000761D5"/>
    <w:rsid w:val="00076486"/>
    <w:rsid w:val="00076798"/>
    <w:rsid w:val="00076A43"/>
    <w:rsid w:val="00076AAC"/>
    <w:rsid w:val="00076C13"/>
    <w:rsid w:val="0007714D"/>
    <w:rsid w:val="000773F0"/>
    <w:rsid w:val="000776E8"/>
    <w:rsid w:val="00077B25"/>
    <w:rsid w:val="00077B3D"/>
    <w:rsid w:val="00077BDA"/>
    <w:rsid w:val="00077D4B"/>
    <w:rsid w:val="0008000E"/>
    <w:rsid w:val="000806A2"/>
    <w:rsid w:val="000806A6"/>
    <w:rsid w:val="000808B9"/>
    <w:rsid w:val="0008090E"/>
    <w:rsid w:val="00080CEB"/>
    <w:rsid w:val="00080ECB"/>
    <w:rsid w:val="00081224"/>
    <w:rsid w:val="000814A5"/>
    <w:rsid w:val="0008289F"/>
    <w:rsid w:val="00082C29"/>
    <w:rsid w:val="00083350"/>
    <w:rsid w:val="000837A3"/>
    <w:rsid w:val="000837CC"/>
    <w:rsid w:val="000839D5"/>
    <w:rsid w:val="00083B60"/>
    <w:rsid w:val="00083DCA"/>
    <w:rsid w:val="00084022"/>
    <w:rsid w:val="0008413F"/>
    <w:rsid w:val="000841BF"/>
    <w:rsid w:val="00084700"/>
    <w:rsid w:val="00084C38"/>
    <w:rsid w:val="00084DA1"/>
    <w:rsid w:val="00084DB0"/>
    <w:rsid w:val="00084DE0"/>
    <w:rsid w:val="00084DE8"/>
    <w:rsid w:val="000850A1"/>
    <w:rsid w:val="00085251"/>
    <w:rsid w:val="0008533A"/>
    <w:rsid w:val="0008534F"/>
    <w:rsid w:val="00085449"/>
    <w:rsid w:val="00085544"/>
    <w:rsid w:val="00085BAC"/>
    <w:rsid w:val="00085BB7"/>
    <w:rsid w:val="00086021"/>
    <w:rsid w:val="00086123"/>
    <w:rsid w:val="00086A02"/>
    <w:rsid w:val="00086B10"/>
    <w:rsid w:val="00086BAB"/>
    <w:rsid w:val="00086CAE"/>
    <w:rsid w:val="00086D75"/>
    <w:rsid w:val="00086FBF"/>
    <w:rsid w:val="00087D22"/>
    <w:rsid w:val="00087D64"/>
    <w:rsid w:val="00087EE8"/>
    <w:rsid w:val="00090008"/>
    <w:rsid w:val="00090232"/>
    <w:rsid w:val="000905B4"/>
    <w:rsid w:val="0009067C"/>
    <w:rsid w:val="000909A5"/>
    <w:rsid w:val="00090A0B"/>
    <w:rsid w:val="00090DDA"/>
    <w:rsid w:val="00091116"/>
    <w:rsid w:val="0009159B"/>
    <w:rsid w:val="00091B1A"/>
    <w:rsid w:val="000920A7"/>
    <w:rsid w:val="000920C4"/>
    <w:rsid w:val="000920D6"/>
    <w:rsid w:val="00092210"/>
    <w:rsid w:val="000923F3"/>
    <w:rsid w:val="0009250A"/>
    <w:rsid w:val="00092BD5"/>
    <w:rsid w:val="00092D97"/>
    <w:rsid w:val="00093070"/>
    <w:rsid w:val="0009351C"/>
    <w:rsid w:val="00093687"/>
    <w:rsid w:val="000936E5"/>
    <w:rsid w:val="0009391D"/>
    <w:rsid w:val="00093F07"/>
    <w:rsid w:val="00093FF1"/>
    <w:rsid w:val="0009409E"/>
    <w:rsid w:val="000941DA"/>
    <w:rsid w:val="00094341"/>
    <w:rsid w:val="00094948"/>
    <w:rsid w:val="00094D3C"/>
    <w:rsid w:val="00094D4F"/>
    <w:rsid w:val="000956B5"/>
    <w:rsid w:val="00095E27"/>
    <w:rsid w:val="00095F4B"/>
    <w:rsid w:val="00096653"/>
    <w:rsid w:val="00096A65"/>
    <w:rsid w:val="00096E08"/>
    <w:rsid w:val="000971A7"/>
    <w:rsid w:val="0009745A"/>
    <w:rsid w:val="000975E3"/>
    <w:rsid w:val="000975F8"/>
    <w:rsid w:val="000978FE"/>
    <w:rsid w:val="000979F0"/>
    <w:rsid w:val="00097B36"/>
    <w:rsid w:val="00097BF2"/>
    <w:rsid w:val="000A05D2"/>
    <w:rsid w:val="000A084A"/>
    <w:rsid w:val="000A10BE"/>
    <w:rsid w:val="000A1477"/>
    <w:rsid w:val="000A1581"/>
    <w:rsid w:val="000A1A94"/>
    <w:rsid w:val="000A1BCD"/>
    <w:rsid w:val="000A1D47"/>
    <w:rsid w:val="000A22C5"/>
    <w:rsid w:val="000A2395"/>
    <w:rsid w:val="000A264F"/>
    <w:rsid w:val="000A27EE"/>
    <w:rsid w:val="000A2858"/>
    <w:rsid w:val="000A2873"/>
    <w:rsid w:val="000A289A"/>
    <w:rsid w:val="000A2938"/>
    <w:rsid w:val="000A307A"/>
    <w:rsid w:val="000A33AB"/>
    <w:rsid w:val="000A33CE"/>
    <w:rsid w:val="000A345A"/>
    <w:rsid w:val="000A34C7"/>
    <w:rsid w:val="000A36CC"/>
    <w:rsid w:val="000A389E"/>
    <w:rsid w:val="000A3C9E"/>
    <w:rsid w:val="000A3EF8"/>
    <w:rsid w:val="000A4077"/>
    <w:rsid w:val="000A40A7"/>
    <w:rsid w:val="000A42FA"/>
    <w:rsid w:val="000A4503"/>
    <w:rsid w:val="000A4A52"/>
    <w:rsid w:val="000A4B59"/>
    <w:rsid w:val="000A4D9F"/>
    <w:rsid w:val="000A4EF1"/>
    <w:rsid w:val="000A4FA4"/>
    <w:rsid w:val="000A57EF"/>
    <w:rsid w:val="000A5916"/>
    <w:rsid w:val="000A5A5B"/>
    <w:rsid w:val="000A5BA4"/>
    <w:rsid w:val="000A5D24"/>
    <w:rsid w:val="000A5FD8"/>
    <w:rsid w:val="000A6767"/>
    <w:rsid w:val="000A6E24"/>
    <w:rsid w:val="000A71D1"/>
    <w:rsid w:val="000A7697"/>
    <w:rsid w:val="000A7A0F"/>
    <w:rsid w:val="000A7A47"/>
    <w:rsid w:val="000A7F8D"/>
    <w:rsid w:val="000B0202"/>
    <w:rsid w:val="000B10CD"/>
    <w:rsid w:val="000B12C8"/>
    <w:rsid w:val="000B1659"/>
    <w:rsid w:val="000B187C"/>
    <w:rsid w:val="000B188D"/>
    <w:rsid w:val="000B1B4A"/>
    <w:rsid w:val="000B1C77"/>
    <w:rsid w:val="000B2012"/>
    <w:rsid w:val="000B2050"/>
    <w:rsid w:val="000B2061"/>
    <w:rsid w:val="000B2147"/>
    <w:rsid w:val="000B27F0"/>
    <w:rsid w:val="000B2899"/>
    <w:rsid w:val="000B28ED"/>
    <w:rsid w:val="000B2977"/>
    <w:rsid w:val="000B29C5"/>
    <w:rsid w:val="000B2A74"/>
    <w:rsid w:val="000B2B30"/>
    <w:rsid w:val="000B351B"/>
    <w:rsid w:val="000B383A"/>
    <w:rsid w:val="000B3983"/>
    <w:rsid w:val="000B401E"/>
    <w:rsid w:val="000B4756"/>
    <w:rsid w:val="000B4C7E"/>
    <w:rsid w:val="000B4CC4"/>
    <w:rsid w:val="000B4EEF"/>
    <w:rsid w:val="000B5189"/>
    <w:rsid w:val="000B53C7"/>
    <w:rsid w:val="000B55E9"/>
    <w:rsid w:val="000B5B15"/>
    <w:rsid w:val="000B666C"/>
    <w:rsid w:val="000B6ED0"/>
    <w:rsid w:val="000B6EFD"/>
    <w:rsid w:val="000B7000"/>
    <w:rsid w:val="000B73B1"/>
    <w:rsid w:val="000B73DC"/>
    <w:rsid w:val="000B74D9"/>
    <w:rsid w:val="000B7511"/>
    <w:rsid w:val="000B76F4"/>
    <w:rsid w:val="000B79FF"/>
    <w:rsid w:val="000B7CB8"/>
    <w:rsid w:val="000C0102"/>
    <w:rsid w:val="000C0250"/>
    <w:rsid w:val="000C029D"/>
    <w:rsid w:val="000C03E6"/>
    <w:rsid w:val="000C1158"/>
    <w:rsid w:val="000C11E9"/>
    <w:rsid w:val="000C1D3F"/>
    <w:rsid w:val="000C202A"/>
    <w:rsid w:val="000C2154"/>
    <w:rsid w:val="000C215C"/>
    <w:rsid w:val="000C23F3"/>
    <w:rsid w:val="000C2E56"/>
    <w:rsid w:val="000C3D21"/>
    <w:rsid w:val="000C3E74"/>
    <w:rsid w:val="000C434F"/>
    <w:rsid w:val="000C47D6"/>
    <w:rsid w:val="000C4C30"/>
    <w:rsid w:val="000C4CFC"/>
    <w:rsid w:val="000C4D85"/>
    <w:rsid w:val="000C54CC"/>
    <w:rsid w:val="000C5778"/>
    <w:rsid w:val="000C5ACE"/>
    <w:rsid w:val="000C5DE2"/>
    <w:rsid w:val="000C5E1A"/>
    <w:rsid w:val="000C5E41"/>
    <w:rsid w:val="000C5FB0"/>
    <w:rsid w:val="000C61A4"/>
    <w:rsid w:val="000C61C2"/>
    <w:rsid w:val="000C65CB"/>
    <w:rsid w:val="000C66B1"/>
    <w:rsid w:val="000C66F7"/>
    <w:rsid w:val="000C67AA"/>
    <w:rsid w:val="000C67CC"/>
    <w:rsid w:val="000C6952"/>
    <w:rsid w:val="000C6CCC"/>
    <w:rsid w:val="000C6DA3"/>
    <w:rsid w:val="000C718F"/>
    <w:rsid w:val="000C74A4"/>
    <w:rsid w:val="000C7664"/>
    <w:rsid w:val="000C77DE"/>
    <w:rsid w:val="000C78CE"/>
    <w:rsid w:val="000C7FF9"/>
    <w:rsid w:val="000D0292"/>
    <w:rsid w:val="000D06F5"/>
    <w:rsid w:val="000D0A5A"/>
    <w:rsid w:val="000D12E4"/>
    <w:rsid w:val="000D12F2"/>
    <w:rsid w:val="000D1614"/>
    <w:rsid w:val="000D17A5"/>
    <w:rsid w:val="000D20C0"/>
    <w:rsid w:val="000D213F"/>
    <w:rsid w:val="000D2221"/>
    <w:rsid w:val="000D2CB2"/>
    <w:rsid w:val="000D31BD"/>
    <w:rsid w:val="000D3380"/>
    <w:rsid w:val="000D35D1"/>
    <w:rsid w:val="000D3A3F"/>
    <w:rsid w:val="000D3E2C"/>
    <w:rsid w:val="000D3F85"/>
    <w:rsid w:val="000D40C9"/>
    <w:rsid w:val="000D4309"/>
    <w:rsid w:val="000D4A1F"/>
    <w:rsid w:val="000D52B4"/>
    <w:rsid w:val="000D5341"/>
    <w:rsid w:val="000D5AA2"/>
    <w:rsid w:val="000D5BC0"/>
    <w:rsid w:val="000D6322"/>
    <w:rsid w:val="000D6352"/>
    <w:rsid w:val="000D65DD"/>
    <w:rsid w:val="000D6688"/>
    <w:rsid w:val="000D6844"/>
    <w:rsid w:val="000D6BE1"/>
    <w:rsid w:val="000D6D10"/>
    <w:rsid w:val="000D7062"/>
    <w:rsid w:val="000D719A"/>
    <w:rsid w:val="000D7220"/>
    <w:rsid w:val="000D76FE"/>
    <w:rsid w:val="000E044D"/>
    <w:rsid w:val="000E0453"/>
    <w:rsid w:val="000E0476"/>
    <w:rsid w:val="000E08C4"/>
    <w:rsid w:val="000E0923"/>
    <w:rsid w:val="000E114C"/>
    <w:rsid w:val="000E12D6"/>
    <w:rsid w:val="000E13A3"/>
    <w:rsid w:val="000E16F1"/>
    <w:rsid w:val="000E1732"/>
    <w:rsid w:val="000E211B"/>
    <w:rsid w:val="000E2377"/>
    <w:rsid w:val="000E29EA"/>
    <w:rsid w:val="000E2B53"/>
    <w:rsid w:val="000E2C0A"/>
    <w:rsid w:val="000E2CF0"/>
    <w:rsid w:val="000E2DA1"/>
    <w:rsid w:val="000E2DA3"/>
    <w:rsid w:val="000E3035"/>
    <w:rsid w:val="000E31DB"/>
    <w:rsid w:val="000E341A"/>
    <w:rsid w:val="000E37A0"/>
    <w:rsid w:val="000E3BE3"/>
    <w:rsid w:val="000E3D2E"/>
    <w:rsid w:val="000E3FDF"/>
    <w:rsid w:val="000E42B1"/>
    <w:rsid w:val="000E4878"/>
    <w:rsid w:val="000E4CE1"/>
    <w:rsid w:val="000E4D4E"/>
    <w:rsid w:val="000E4E68"/>
    <w:rsid w:val="000E5219"/>
    <w:rsid w:val="000E5252"/>
    <w:rsid w:val="000E5783"/>
    <w:rsid w:val="000E5871"/>
    <w:rsid w:val="000E5E21"/>
    <w:rsid w:val="000E61B3"/>
    <w:rsid w:val="000E62CB"/>
    <w:rsid w:val="000E6308"/>
    <w:rsid w:val="000E6804"/>
    <w:rsid w:val="000E68FC"/>
    <w:rsid w:val="000E6D59"/>
    <w:rsid w:val="000E6F85"/>
    <w:rsid w:val="000E74F7"/>
    <w:rsid w:val="000E7855"/>
    <w:rsid w:val="000E7EDF"/>
    <w:rsid w:val="000E7FF6"/>
    <w:rsid w:val="000F03A8"/>
    <w:rsid w:val="000F04F3"/>
    <w:rsid w:val="000F072E"/>
    <w:rsid w:val="000F0A59"/>
    <w:rsid w:val="000F0B08"/>
    <w:rsid w:val="000F105E"/>
    <w:rsid w:val="000F11D3"/>
    <w:rsid w:val="000F1863"/>
    <w:rsid w:val="000F1A3B"/>
    <w:rsid w:val="000F1E01"/>
    <w:rsid w:val="000F22D6"/>
    <w:rsid w:val="000F27C0"/>
    <w:rsid w:val="000F2CB5"/>
    <w:rsid w:val="000F3000"/>
    <w:rsid w:val="000F312D"/>
    <w:rsid w:val="000F347E"/>
    <w:rsid w:val="000F38A8"/>
    <w:rsid w:val="000F42D2"/>
    <w:rsid w:val="000F4767"/>
    <w:rsid w:val="000F4948"/>
    <w:rsid w:val="000F4E0E"/>
    <w:rsid w:val="000F51F7"/>
    <w:rsid w:val="000F52FC"/>
    <w:rsid w:val="000F5317"/>
    <w:rsid w:val="000F55CB"/>
    <w:rsid w:val="000F569B"/>
    <w:rsid w:val="000F58FC"/>
    <w:rsid w:val="000F598E"/>
    <w:rsid w:val="000F5D0B"/>
    <w:rsid w:val="000F613C"/>
    <w:rsid w:val="000F682E"/>
    <w:rsid w:val="000F68E8"/>
    <w:rsid w:val="000F7032"/>
    <w:rsid w:val="000F7516"/>
    <w:rsid w:val="000F784C"/>
    <w:rsid w:val="000F7A08"/>
    <w:rsid w:val="001007EB"/>
    <w:rsid w:val="001008E6"/>
    <w:rsid w:val="00100E1E"/>
    <w:rsid w:val="00100EEA"/>
    <w:rsid w:val="00100EF3"/>
    <w:rsid w:val="00101BCA"/>
    <w:rsid w:val="00102000"/>
    <w:rsid w:val="00102B19"/>
    <w:rsid w:val="00102B48"/>
    <w:rsid w:val="0010314C"/>
    <w:rsid w:val="00103205"/>
    <w:rsid w:val="00103836"/>
    <w:rsid w:val="001042A2"/>
    <w:rsid w:val="0010436D"/>
    <w:rsid w:val="001045A9"/>
    <w:rsid w:val="00104844"/>
    <w:rsid w:val="001048D3"/>
    <w:rsid w:val="001048F6"/>
    <w:rsid w:val="00104BFA"/>
    <w:rsid w:val="00104D12"/>
    <w:rsid w:val="00105D70"/>
    <w:rsid w:val="00106019"/>
    <w:rsid w:val="0010607A"/>
    <w:rsid w:val="00106085"/>
    <w:rsid w:val="001062AC"/>
    <w:rsid w:val="00106415"/>
    <w:rsid w:val="00106E5B"/>
    <w:rsid w:val="00106E5D"/>
    <w:rsid w:val="00107103"/>
    <w:rsid w:val="00107728"/>
    <w:rsid w:val="001077FA"/>
    <w:rsid w:val="00107C30"/>
    <w:rsid w:val="001103B5"/>
    <w:rsid w:val="001108FD"/>
    <w:rsid w:val="00110BB9"/>
    <w:rsid w:val="00111293"/>
    <w:rsid w:val="00111340"/>
    <w:rsid w:val="00111476"/>
    <w:rsid w:val="0011161A"/>
    <w:rsid w:val="00111AF6"/>
    <w:rsid w:val="00112061"/>
    <w:rsid w:val="00112968"/>
    <w:rsid w:val="00112C31"/>
    <w:rsid w:val="00113166"/>
    <w:rsid w:val="00113460"/>
    <w:rsid w:val="00113602"/>
    <w:rsid w:val="001137F3"/>
    <w:rsid w:val="00114313"/>
    <w:rsid w:val="00114446"/>
    <w:rsid w:val="00114604"/>
    <w:rsid w:val="00114CA4"/>
    <w:rsid w:val="00114DE8"/>
    <w:rsid w:val="00114EA3"/>
    <w:rsid w:val="00114EC5"/>
    <w:rsid w:val="00115063"/>
    <w:rsid w:val="001154A4"/>
    <w:rsid w:val="00116097"/>
    <w:rsid w:val="001160FC"/>
    <w:rsid w:val="00116266"/>
    <w:rsid w:val="00116330"/>
    <w:rsid w:val="00116371"/>
    <w:rsid w:val="00116A65"/>
    <w:rsid w:val="00116EA5"/>
    <w:rsid w:val="00117162"/>
    <w:rsid w:val="00117597"/>
    <w:rsid w:val="001175CD"/>
    <w:rsid w:val="00117B78"/>
    <w:rsid w:val="00117E1B"/>
    <w:rsid w:val="0012031B"/>
    <w:rsid w:val="00120B1A"/>
    <w:rsid w:val="00120BDC"/>
    <w:rsid w:val="00120D2A"/>
    <w:rsid w:val="00120EB4"/>
    <w:rsid w:val="00120F13"/>
    <w:rsid w:val="001219AE"/>
    <w:rsid w:val="001219E9"/>
    <w:rsid w:val="00121CC9"/>
    <w:rsid w:val="00121D02"/>
    <w:rsid w:val="001223B3"/>
    <w:rsid w:val="001223CD"/>
    <w:rsid w:val="001226CB"/>
    <w:rsid w:val="00122806"/>
    <w:rsid w:val="00122820"/>
    <w:rsid w:val="0012297D"/>
    <w:rsid w:val="001229DF"/>
    <w:rsid w:val="00122BA9"/>
    <w:rsid w:val="00122BBF"/>
    <w:rsid w:val="00122EEC"/>
    <w:rsid w:val="00122EFD"/>
    <w:rsid w:val="001235C8"/>
    <w:rsid w:val="001236E8"/>
    <w:rsid w:val="001242F8"/>
    <w:rsid w:val="00124449"/>
    <w:rsid w:val="001247AA"/>
    <w:rsid w:val="00124A3E"/>
    <w:rsid w:val="00124D2A"/>
    <w:rsid w:val="00125351"/>
    <w:rsid w:val="00125607"/>
    <w:rsid w:val="00125797"/>
    <w:rsid w:val="00125B97"/>
    <w:rsid w:val="00126383"/>
    <w:rsid w:val="001269C5"/>
    <w:rsid w:val="00127266"/>
    <w:rsid w:val="00127B57"/>
    <w:rsid w:val="0013011F"/>
    <w:rsid w:val="0013018B"/>
    <w:rsid w:val="001309B1"/>
    <w:rsid w:val="00130F97"/>
    <w:rsid w:val="00131787"/>
    <w:rsid w:val="00131913"/>
    <w:rsid w:val="00131BA3"/>
    <w:rsid w:val="00131F15"/>
    <w:rsid w:val="00132443"/>
    <w:rsid w:val="001325A7"/>
    <w:rsid w:val="0013291F"/>
    <w:rsid w:val="0013309C"/>
    <w:rsid w:val="0013333B"/>
    <w:rsid w:val="00133AB2"/>
    <w:rsid w:val="0013412D"/>
    <w:rsid w:val="00134183"/>
    <w:rsid w:val="00134463"/>
    <w:rsid w:val="00134C69"/>
    <w:rsid w:val="00135064"/>
    <w:rsid w:val="00135163"/>
    <w:rsid w:val="001354B5"/>
    <w:rsid w:val="001356B6"/>
    <w:rsid w:val="001359B8"/>
    <w:rsid w:val="00135C27"/>
    <w:rsid w:val="00135E3E"/>
    <w:rsid w:val="001367EB"/>
    <w:rsid w:val="00136B2E"/>
    <w:rsid w:val="00136E81"/>
    <w:rsid w:val="00137237"/>
    <w:rsid w:val="0013745F"/>
    <w:rsid w:val="00137474"/>
    <w:rsid w:val="001402D9"/>
    <w:rsid w:val="001402F1"/>
    <w:rsid w:val="001404E4"/>
    <w:rsid w:val="00140952"/>
    <w:rsid w:val="00140C27"/>
    <w:rsid w:val="00141900"/>
    <w:rsid w:val="00141AE9"/>
    <w:rsid w:val="00141CDA"/>
    <w:rsid w:val="00142955"/>
    <w:rsid w:val="00142CD8"/>
    <w:rsid w:val="00142EF9"/>
    <w:rsid w:val="00142FDA"/>
    <w:rsid w:val="001434B3"/>
    <w:rsid w:val="00143698"/>
    <w:rsid w:val="00143A5A"/>
    <w:rsid w:val="00143AF8"/>
    <w:rsid w:val="001444B1"/>
    <w:rsid w:val="00144DA1"/>
    <w:rsid w:val="00144F80"/>
    <w:rsid w:val="00144FAB"/>
    <w:rsid w:val="001450F6"/>
    <w:rsid w:val="001457E1"/>
    <w:rsid w:val="00145EB4"/>
    <w:rsid w:val="001466EE"/>
    <w:rsid w:val="001467E6"/>
    <w:rsid w:val="00146811"/>
    <w:rsid w:val="00146B2C"/>
    <w:rsid w:val="00146C3A"/>
    <w:rsid w:val="0014707F"/>
    <w:rsid w:val="00147113"/>
    <w:rsid w:val="00147675"/>
    <w:rsid w:val="001476BE"/>
    <w:rsid w:val="0015022D"/>
    <w:rsid w:val="0015034C"/>
    <w:rsid w:val="001508EE"/>
    <w:rsid w:val="00150CCA"/>
    <w:rsid w:val="00151904"/>
    <w:rsid w:val="00151A31"/>
    <w:rsid w:val="00151E7B"/>
    <w:rsid w:val="00152066"/>
    <w:rsid w:val="0015225F"/>
    <w:rsid w:val="0015270F"/>
    <w:rsid w:val="00152B8A"/>
    <w:rsid w:val="00152BEE"/>
    <w:rsid w:val="00152E85"/>
    <w:rsid w:val="00152EDA"/>
    <w:rsid w:val="001530ED"/>
    <w:rsid w:val="00153242"/>
    <w:rsid w:val="001532BE"/>
    <w:rsid w:val="00153A2E"/>
    <w:rsid w:val="00153C01"/>
    <w:rsid w:val="00153D48"/>
    <w:rsid w:val="00153E76"/>
    <w:rsid w:val="00153F64"/>
    <w:rsid w:val="00153F98"/>
    <w:rsid w:val="00154096"/>
    <w:rsid w:val="001548DC"/>
    <w:rsid w:val="00154A38"/>
    <w:rsid w:val="00154F78"/>
    <w:rsid w:val="0015542C"/>
    <w:rsid w:val="0015548E"/>
    <w:rsid w:val="0015568C"/>
    <w:rsid w:val="00155A33"/>
    <w:rsid w:val="00155D92"/>
    <w:rsid w:val="001560A2"/>
    <w:rsid w:val="00156459"/>
    <w:rsid w:val="001568BA"/>
    <w:rsid w:val="00156E77"/>
    <w:rsid w:val="00157821"/>
    <w:rsid w:val="0015785D"/>
    <w:rsid w:val="00157D34"/>
    <w:rsid w:val="00157E06"/>
    <w:rsid w:val="00157E15"/>
    <w:rsid w:val="00160584"/>
    <w:rsid w:val="001608FA"/>
    <w:rsid w:val="0016110A"/>
    <w:rsid w:val="0016163B"/>
    <w:rsid w:val="00161693"/>
    <w:rsid w:val="00161AEF"/>
    <w:rsid w:val="00161BD4"/>
    <w:rsid w:val="00162208"/>
    <w:rsid w:val="00162316"/>
    <w:rsid w:val="001624B0"/>
    <w:rsid w:val="00162656"/>
    <w:rsid w:val="001627D1"/>
    <w:rsid w:val="00162E92"/>
    <w:rsid w:val="0016356B"/>
    <w:rsid w:val="001636C2"/>
    <w:rsid w:val="001636D5"/>
    <w:rsid w:val="00163AAA"/>
    <w:rsid w:val="00163B35"/>
    <w:rsid w:val="0016407B"/>
    <w:rsid w:val="0016413F"/>
    <w:rsid w:val="00164612"/>
    <w:rsid w:val="001649C2"/>
    <w:rsid w:val="00164A63"/>
    <w:rsid w:val="00164F01"/>
    <w:rsid w:val="00165572"/>
    <w:rsid w:val="001655E7"/>
    <w:rsid w:val="0016581B"/>
    <w:rsid w:val="001659FF"/>
    <w:rsid w:val="00165DAF"/>
    <w:rsid w:val="001662DE"/>
    <w:rsid w:val="00166407"/>
    <w:rsid w:val="0016699F"/>
    <w:rsid w:val="00166AE0"/>
    <w:rsid w:val="00167021"/>
    <w:rsid w:val="00167E37"/>
    <w:rsid w:val="00170179"/>
    <w:rsid w:val="001701C7"/>
    <w:rsid w:val="0017036C"/>
    <w:rsid w:val="0017043D"/>
    <w:rsid w:val="001709ED"/>
    <w:rsid w:val="00171865"/>
    <w:rsid w:val="001719E9"/>
    <w:rsid w:val="00171B1A"/>
    <w:rsid w:val="0017218A"/>
    <w:rsid w:val="001722A3"/>
    <w:rsid w:val="0017258F"/>
    <w:rsid w:val="00172A0A"/>
    <w:rsid w:val="00172AB4"/>
    <w:rsid w:val="001733FC"/>
    <w:rsid w:val="00173667"/>
    <w:rsid w:val="001738FF"/>
    <w:rsid w:val="00173F44"/>
    <w:rsid w:val="001743D7"/>
    <w:rsid w:val="00174871"/>
    <w:rsid w:val="0017504C"/>
    <w:rsid w:val="001756B5"/>
    <w:rsid w:val="0017573C"/>
    <w:rsid w:val="001759B7"/>
    <w:rsid w:val="00175B5E"/>
    <w:rsid w:val="00175C2E"/>
    <w:rsid w:val="00175C9B"/>
    <w:rsid w:val="00175F58"/>
    <w:rsid w:val="0017627D"/>
    <w:rsid w:val="00176291"/>
    <w:rsid w:val="0017694A"/>
    <w:rsid w:val="001769D3"/>
    <w:rsid w:val="00176AFA"/>
    <w:rsid w:val="00176D4F"/>
    <w:rsid w:val="00176DFD"/>
    <w:rsid w:val="00176E40"/>
    <w:rsid w:val="00177DB1"/>
    <w:rsid w:val="001800DD"/>
    <w:rsid w:val="001801B5"/>
    <w:rsid w:val="00180959"/>
    <w:rsid w:val="00180A31"/>
    <w:rsid w:val="00181C08"/>
    <w:rsid w:val="00182030"/>
    <w:rsid w:val="00182122"/>
    <w:rsid w:val="0018234E"/>
    <w:rsid w:val="00182361"/>
    <w:rsid w:val="0018261B"/>
    <w:rsid w:val="00182624"/>
    <w:rsid w:val="00182A5E"/>
    <w:rsid w:val="00182B2E"/>
    <w:rsid w:val="00182B8E"/>
    <w:rsid w:val="00182CA5"/>
    <w:rsid w:val="00182DB9"/>
    <w:rsid w:val="0018330C"/>
    <w:rsid w:val="0018372F"/>
    <w:rsid w:val="001837DD"/>
    <w:rsid w:val="00183931"/>
    <w:rsid w:val="00183BEE"/>
    <w:rsid w:val="00183F87"/>
    <w:rsid w:val="00183FFD"/>
    <w:rsid w:val="001844D3"/>
    <w:rsid w:val="00184AA5"/>
    <w:rsid w:val="00184CD3"/>
    <w:rsid w:val="00184FBE"/>
    <w:rsid w:val="001851A4"/>
    <w:rsid w:val="0018525C"/>
    <w:rsid w:val="0018530C"/>
    <w:rsid w:val="00185375"/>
    <w:rsid w:val="00185D4F"/>
    <w:rsid w:val="00185D69"/>
    <w:rsid w:val="00186504"/>
    <w:rsid w:val="00186CAC"/>
    <w:rsid w:val="00187053"/>
    <w:rsid w:val="001875CB"/>
    <w:rsid w:val="001876B1"/>
    <w:rsid w:val="00187785"/>
    <w:rsid w:val="00187A41"/>
    <w:rsid w:val="00187FBE"/>
    <w:rsid w:val="00190229"/>
    <w:rsid w:val="00190268"/>
    <w:rsid w:val="0019034D"/>
    <w:rsid w:val="0019063D"/>
    <w:rsid w:val="00190903"/>
    <w:rsid w:val="00190946"/>
    <w:rsid w:val="00190AFA"/>
    <w:rsid w:val="001911D8"/>
    <w:rsid w:val="001918A6"/>
    <w:rsid w:val="00191D59"/>
    <w:rsid w:val="0019200E"/>
    <w:rsid w:val="001920A3"/>
    <w:rsid w:val="0019235B"/>
    <w:rsid w:val="00192530"/>
    <w:rsid w:val="001927E8"/>
    <w:rsid w:val="00192E72"/>
    <w:rsid w:val="00192FD4"/>
    <w:rsid w:val="0019311F"/>
    <w:rsid w:val="00193483"/>
    <w:rsid w:val="0019355F"/>
    <w:rsid w:val="001940C9"/>
    <w:rsid w:val="001941BA"/>
    <w:rsid w:val="0019472A"/>
    <w:rsid w:val="001947A2"/>
    <w:rsid w:val="0019492F"/>
    <w:rsid w:val="0019493B"/>
    <w:rsid w:val="00194C48"/>
    <w:rsid w:val="00194E6A"/>
    <w:rsid w:val="001959AA"/>
    <w:rsid w:val="00195A8B"/>
    <w:rsid w:val="00196382"/>
    <w:rsid w:val="00196AEC"/>
    <w:rsid w:val="00196B05"/>
    <w:rsid w:val="00197093"/>
    <w:rsid w:val="0019721F"/>
    <w:rsid w:val="001974D1"/>
    <w:rsid w:val="00197512"/>
    <w:rsid w:val="00197596"/>
    <w:rsid w:val="00197611"/>
    <w:rsid w:val="00197695"/>
    <w:rsid w:val="001976B5"/>
    <w:rsid w:val="00197704"/>
    <w:rsid w:val="0019789D"/>
    <w:rsid w:val="00197DEC"/>
    <w:rsid w:val="00197F3F"/>
    <w:rsid w:val="00197FFB"/>
    <w:rsid w:val="001A02E4"/>
    <w:rsid w:val="001A0357"/>
    <w:rsid w:val="001A0DE7"/>
    <w:rsid w:val="001A0E19"/>
    <w:rsid w:val="001A1160"/>
    <w:rsid w:val="001A126B"/>
    <w:rsid w:val="001A13AC"/>
    <w:rsid w:val="001A144D"/>
    <w:rsid w:val="001A151A"/>
    <w:rsid w:val="001A1B73"/>
    <w:rsid w:val="001A26BC"/>
    <w:rsid w:val="001A2965"/>
    <w:rsid w:val="001A2CB3"/>
    <w:rsid w:val="001A2DA2"/>
    <w:rsid w:val="001A2E80"/>
    <w:rsid w:val="001A318F"/>
    <w:rsid w:val="001A3711"/>
    <w:rsid w:val="001A3714"/>
    <w:rsid w:val="001A3B8C"/>
    <w:rsid w:val="001A3BA2"/>
    <w:rsid w:val="001A3CAE"/>
    <w:rsid w:val="001A3D68"/>
    <w:rsid w:val="001A3D9B"/>
    <w:rsid w:val="001A40DF"/>
    <w:rsid w:val="001A4818"/>
    <w:rsid w:val="001A4C92"/>
    <w:rsid w:val="001A4D69"/>
    <w:rsid w:val="001A4FE9"/>
    <w:rsid w:val="001A5468"/>
    <w:rsid w:val="001A55DF"/>
    <w:rsid w:val="001A59A1"/>
    <w:rsid w:val="001A5A17"/>
    <w:rsid w:val="001A5CD7"/>
    <w:rsid w:val="001A6498"/>
    <w:rsid w:val="001A65AC"/>
    <w:rsid w:val="001A669E"/>
    <w:rsid w:val="001A6B83"/>
    <w:rsid w:val="001A6D9F"/>
    <w:rsid w:val="001A7AE4"/>
    <w:rsid w:val="001A7CC8"/>
    <w:rsid w:val="001A7FED"/>
    <w:rsid w:val="001B015F"/>
    <w:rsid w:val="001B0229"/>
    <w:rsid w:val="001B0584"/>
    <w:rsid w:val="001B06F5"/>
    <w:rsid w:val="001B0A0A"/>
    <w:rsid w:val="001B0F1E"/>
    <w:rsid w:val="001B0F4D"/>
    <w:rsid w:val="001B15A1"/>
    <w:rsid w:val="001B1725"/>
    <w:rsid w:val="001B1798"/>
    <w:rsid w:val="001B1895"/>
    <w:rsid w:val="001B18F4"/>
    <w:rsid w:val="001B1CC8"/>
    <w:rsid w:val="001B1E69"/>
    <w:rsid w:val="001B21D0"/>
    <w:rsid w:val="001B2556"/>
    <w:rsid w:val="001B266D"/>
    <w:rsid w:val="001B271A"/>
    <w:rsid w:val="001B2905"/>
    <w:rsid w:val="001B29A7"/>
    <w:rsid w:val="001B2A7D"/>
    <w:rsid w:val="001B2F6D"/>
    <w:rsid w:val="001B32D7"/>
    <w:rsid w:val="001B3526"/>
    <w:rsid w:val="001B3956"/>
    <w:rsid w:val="001B3CE1"/>
    <w:rsid w:val="001B3F45"/>
    <w:rsid w:val="001B403F"/>
    <w:rsid w:val="001B49A3"/>
    <w:rsid w:val="001B4E4C"/>
    <w:rsid w:val="001B522C"/>
    <w:rsid w:val="001B56C7"/>
    <w:rsid w:val="001B5B1F"/>
    <w:rsid w:val="001B5FC1"/>
    <w:rsid w:val="001B6083"/>
    <w:rsid w:val="001B61CB"/>
    <w:rsid w:val="001B61F4"/>
    <w:rsid w:val="001B63E9"/>
    <w:rsid w:val="001B63F2"/>
    <w:rsid w:val="001B6677"/>
    <w:rsid w:val="001B6824"/>
    <w:rsid w:val="001B75F4"/>
    <w:rsid w:val="001B76FF"/>
    <w:rsid w:val="001B79D5"/>
    <w:rsid w:val="001B7C35"/>
    <w:rsid w:val="001B7C9C"/>
    <w:rsid w:val="001C0610"/>
    <w:rsid w:val="001C06F7"/>
    <w:rsid w:val="001C0777"/>
    <w:rsid w:val="001C09E1"/>
    <w:rsid w:val="001C0D1D"/>
    <w:rsid w:val="001C0D68"/>
    <w:rsid w:val="001C0E29"/>
    <w:rsid w:val="001C16C6"/>
    <w:rsid w:val="001C16C8"/>
    <w:rsid w:val="001C1771"/>
    <w:rsid w:val="001C2085"/>
    <w:rsid w:val="001C22F0"/>
    <w:rsid w:val="001C2400"/>
    <w:rsid w:val="001C294C"/>
    <w:rsid w:val="001C2BD2"/>
    <w:rsid w:val="001C2C1B"/>
    <w:rsid w:val="001C2C76"/>
    <w:rsid w:val="001C2C8F"/>
    <w:rsid w:val="001C2E21"/>
    <w:rsid w:val="001C3154"/>
    <w:rsid w:val="001C31F5"/>
    <w:rsid w:val="001C39B7"/>
    <w:rsid w:val="001C3A6F"/>
    <w:rsid w:val="001C3B31"/>
    <w:rsid w:val="001C3C7A"/>
    <w:rsid w:val="001C3C98"/>
    <w:rsid w:val="001C4214"/>
    <w:rsid w:val="001C439F"/>
    <w:rsid w:val="001C4612"/>
    <w:rsid w:val="001C4A67"/>
    <w:rsid w:val="001C4B78"/>
    <w:rsid w:val="001C4CA4"/>
    <w:rsid w:val="001C5063"/>
    <w:rsid w:val="001C56AE"/>
    <w:rsid w:val="001C585D"/>
    <w:rsid w:val="001C5B63"/>
    <w:rsid w:val="001C61AE"/>
    <w:rsid w:val="001C6344"/>
    <w:rsid w:val="001C650E"/>
    <w:rsid w:val="001C6966"/>
    <w:rsid w:val="001C70BA"/>
    <w:rsid w:val="001C71ED"/>
    <w:rsid w:val="001C7685"/>
    <w:rsid w:val="001C76AE"/>
    <w:rsid w:val="001C7CBF"/>
    <w:rsid w:val="001C7F78"/>
    <w:rsid w:val="001D0374"/>
    <w:rsid w:val="001D08D6"/>
    <w:rsid w:val="001D0A6A"/>
    <w:rsid w:val="001D0F60"/>
    <w:rsid w:val="001D11FD"/>
    <w:rsid w:val="001D1AFA"/>
    <w:rsid w:val="001D1B93"/>
    <w:rsid w:val="001D1CC6"/>
    <w:rsid w:val="001D22D4"/>
    <w:rsid w:val="001D233F"/>
    <w:rsid w:val="001D239F"/>
    <w:rsid w:val="001D24AC"/>
    <w:rsid w:val="001D2E7C"/>
    <w:rsid w:val="001D383A"/>
    <w:rsid w:val="001D383C"/>
    <w:rsid w:val="001D3E0A"/>
    <w:rsid w:val="001D3FFB"/>
    <w:rsid w:val="001D463E"/>
    <w:rsid w:val="001D497C"/>
    <w:rsid w:val="001D49CD"/>
    <w:rsid w:val="001D4C4D"/>
    <w:rsid w:val="001D4C57"/>
    <w:rsid w:val="001D4DE3"/>
    <w:rsid w:val="001D50AA"/>
    <w:rsid w:val="001D5327"/>
    <w:rsid w:val="001D53A0"/>
    <w:rsid w:val="001D5F1D"/>
    <w:rsid w:val="001D6183"/>
    <w:rsid w:val="001D63C7"/>
    <w:rsid w:val="001D6559"/>
    <w:rsid w:val="001D65BD"/>
    <w:rsid w:val="001D67D9"/>
    <w:rsid w:val="001D6FEA"/>
    <w:rsid w:val="001D70FD"/>
    <w:rsid w:val="001D7809"/>
    <w:rsid w:val="001E026C"/>
    <w:rsid w:val="001E0A24"/>
    <w:rsid w:val="001E0C7C"/>
    <w:rsid w:val="001E0D07"/>
    <w:rsid w:val="001E0DFA"/>
    <w:rsid w:val="001E120D"/>
    <w:rsid w:val="001E126D"/>
    <w:rsid w:val="001E12D3"/>
    <w:rsid w:val="001E1328"/>
    <w:rsid w:val="001E1625"/>
    <w:rsid w:val="001E1865"/>
    <w:rsid w:val="001E1C4B"/>
    <w:rsid w:val="001E1C5F"/>
    <w:rsid w:val="001E1C6C"/>
    <w:rsid w:val="001E1D8B"/>
    <w:rsid w:val="001E2440"/>
    <w:rsid w:val="001E24A6"/>
    <w:rsid w:val="001E27AA"/>
    <w:rsid w:val="001E29A6"/>
    <w:rsid w:val="001E3A32"/>
    <w:rsid w:val="001E3A38"/>
    <w:rsid w:val="001E3E6B"/>
    <w:rsid w:val="001E3F84"/>
    <w:rsid w:val="001E427E"/>
    <w:rsid w:val="001E4662"/>
    <w:rsid w:val="001E5A4F"/>
    <w:rsid w:val="001E5DD2"/>
    <w:rsid w:val="001E6110"/>
    <w:rsid w:val="001E6652"/>
    <w:rsid w:val="001E68B8"/>
    <w:rsid w:val="001E6CA1"/>
    <w:rsid w:val="001E6D2C"/>
    <w:rsid w:val="001E724F"/>
    <w:rsid w:val="001E72FA"/>
    <w:rsid w:val="001E73E8"/>
    <w:rsid w:val="001E755A"/>
    <w:rsid w:val="001E7695"/>
    <w:rsid w:val="001E76D5"/>
    <w:rsid w:val="001E79E5"/>
    <w:rsid w:val="001E7B41"/>
    <w:rsid w:val="001E7BE7"/>
    <w:rsid w:val="001F05E0"/>
    <w:rsid w:val="001F06A2"/>
    <w:rsid w:val="001F06FD"/>
    <w:rsid w:val="001F0738"/>
    <w:rsid w:val="001F0A21"/>
    <w:rsid w:val="001F0C32"/>
    <w:rsid w:val="001F0F35"/>
    <w:rsid w:val="001F14FD"/>
    <w:rsid w:val="001F1522"/>
    <w:rsid w:val="001F193F"/>
    <w:rsid w:val="001F1C90"/>
    <w:rsid w:val="001F1CDE"/>
    <w:rsid w:val="001F2021"/>
    <w:rsid w:val="001F27A4"/>
    <w:rsid w:val="001F27F8"/>
    <w:rsid w:val="001F2940"/>
    <w:rsid w:val="001F2A21"/>
    <w:rsid w:val="001F3194"/>
    <w:rsid w:val="001F3981"/>
    <w:rsid w:val="001F3A40"/>
    <w:rsid w:val="001F41F9"/>
    <w:rsid w:val="001F4232"/>
    <w:rsid w:val="001F429B"/>
    <w:rsid w:val="001F4CB5"/>
    <w:rsid w:val="001F4E09"/>
    <w:rsid w:val="001F5035"/>
    <w:rsid w:val="001F50A3"/>
    <w:rsid w:val="001F51EE"/>
    <w:rsid w:val="001F5274"/>
    <w:rsid w:val="001F5408"/>
    <w:rsid w:val="001F5D18"/>
    <w:rsid w:val="001F5E35"/>
    <w:rsid w:val="001F6140"/>
    <w:rsid w:val="001F61DA"/>
    <w:rsid w:val="001F6322"/>
    <w:rsid w:val="001F63F7"/>
    <w:rsid w:val="001F69E0"/>
    <w:rsid w:val="001F6C5C"/>
    <w:rsid w:val="001F6D14"/>
    <w:rsid w:val="001F6F46"/>
    <w:rsid w:val="001F75D8"/>
    <w:rsid w:val="001F780F"/>
    <w:rsid w:val="001F7CA2"/>
    <w:rsid w:val="001F7E86"/>
    <w:rsid w:val="00200006"/>
    <w:rsid w:val="00200448"/>
    <w:rsid w:val="002006B8"/>
    <w:rsid w:val="00200876"/>
    <w:rsid w:val="00200AEF"/>
    <w:rsid w:val="00200B2D"/>
    <w:rsid w:val="00200BCA"/>
    <w:rsid w:val="00201113"/>
    <w:rsid w:val="0020118A"/>
    <w:rsid w:val="002013FC"/>
    <w:rsid w:val="00201D73"/>
    <w:rsid w:val="00201D9B"/>
    <w:rsid w:val="00201DF9"/>
    <w:rsid w:val="002020BD"/>
    <w:rsid w:val="0020226D"/>
    <w:rsid w:val="002029B8"/>
    <w:rsid w:val="00202A97"/>
    <w:rsid w:val="0020300C"/>
    <w:rsid w:val="002032A4"/>
    <w:rsid w:val="00203412"/>
    <w:rsid w:val="002039E4"/>
    <w:rsid w:val="002039F3"/>
    <w:rsid w:val="00203A7E"/>
    <w:rsid w:val="00203C8D"/>
    <w:rsid w:val="0020408A"/>
    <w:rsid w:val="0020459F"/>
    <w:rsid w:val="00204D72"/>
    <w:rsid w:val="0020537C"/>
    <w:rsid w:val="00205C04"/>
    <w:rsid w:val="00205C45"/>
    <w:rsid w:val="00205C49"/>
    <w:rsid w:val="002060D2"/>
    <w:rsid w:val="0020618A"/>
    <w:rsid w:val="002061C0"/>
    <w:rsid w:val="002063B1"/>
    <w:rsid w:val="00206AB8"/>
    <w:rsid w:val="00206AC0"/>
    <w:rsid w:val="00206B1C"/>
    <w:rsid w:val="00206E66"/>
    <w:rsid w:val="00206F8B"/>
    <w:rsid w:val="002078E5"/>
    <w:rsid w:val="0020792E"/>
    <w:rsid w:val="00207FFD"/>
    <w:rsid w:val="00210484"/>
    <w:rsid w:val="00210496"/>
    <w:rsid w:val="00210D53"/>
    <w:rsid w:val="00211420"/>
    <w:rsid w:val="002117A7"/>
    <w:rsid w:val="0021208B"/>
    <w:rsid w:val="0021248C"/>
    <w:rsid w:val="002125BD"/>
    <w:rsid w:val="002126CE"/>
    <w:rsid w:val="002126DF"/>
    <w:rsid w:val="0021285F"/>
    <w:rsid w:val="00212CA1"/>
    <w:rsid w:val="002134AD"/>
    <w:rsid w:val="002135E6"/>
    <w:rsid w:val="00213ECF"/>
    <w:rsid w:val="002142BF"/>
    <w:rsid w:val="0021496C"/>
    <w:rsid w:val="002149DB"/>
    <w:rsid w:val="00214E13"/>
    <w:rsid w:val="0021513A"/>
    <w:rsid w:val="002153C4"/>
    <w:rsid w:val="00215CC8"/>
    <w:rsid w:val="00215F49"/>
    <w:rsid w:val="0021605A"/>
    <w:rsid w:val="0021614C"/>
    <w:rsid w:val="00216166"/>
    <w:rsid w:val="00216321"/>
    <w:rsid w:val="002164D1"/>
    <w:rsid w:val="0021654F"/>
    <w:rsid w:val="00216859"/>
    <w:rsid w:val="002168AA"/>
    <w:rsid w:val="002169BB"/>
    <w:rsid w:val="002169EB"/>
    <w:rsid w:val="0021785B"/>
    <w:rsid w:val="00217879"/>
    <w:rsid w:val="00217C5E"/>
    <w:rsid w:val="002201BD"/>
    <w:rsid w:val="00220B4F"/>
    <w:rsid w:val="00220E72"/>
    <w:rsid w:val="002213FE"/>
    <w:rsid w:val="00221424"/>
    <w:rsid w:val="0022173B"/>
    <w:rsid w:val="00221834"/>
    <w:rsid w:val="00222889"/>
    <w:rsid w:val="00222E5C"/>
    <w:rsid w:val="00222FE7"/>
    <w:rsid w:val="0022312D"/>
    <w:rsid w:val="0022365A"/>
    <w:rsid w:val="00223AF8"/>
    <w:rsid w:val="00223D1D"/>
    <w:rsid w:val="00223DED"/>
    <w:rsid w:val="00224067"/>
    <w:rsid w:val="002240C3"/>
    <w:rsid w:val="00224467"/>
    <w:rsid w:val="002253C8"/>
    <w:rsid w:val="00225448"/>
    <w:rsid w:val="0022563B"/>
    <w:rsid w:val="00225738"/>
    <w:rsid w:val="00225860"/>
    <w:rsid w:val="00225CFC"/>
    <w:rsid w:val="0022603D"/>
    <w:rsid w:val="00226282"/>
    <w:rsid w:val="00226332"/>
    <w:rsid w:val="00226D81"/>
    <w:rsid w:val="00227448"/>
    <w:rsid w:val="00227469"/>
    <w:rsid w:val="0022766C"/>
    <w:rsid w:val="002277DA"/>
    <w:rsid w:val="00227F75"/>
    <w:rsid w:val="002302AD"/>
    <w:rsid w:val="002306F9"/>
    <w:rsid w:val="0023089C"/>
    <w:rsid w:val="002308CF"/>
    <w:rsid w:val="00230B2C"/>
    <w:rsid w:val="00230BF2"/>
    <w:rsid w:val="00230E87"/>
    <w:rsid w:val="00230F68"/>
    <w:rsid w:val="00231649"/>
    <w:rsid w:val="002316D7"/>
    <w:rsid w:val="00231739"/>
    <w:rsid w:val="00231DB5"/>
    <w:rsid w:val="002320EF"/>
    <w:rsid w:val="002321E8"/>
    <w:rsid w:val="00232338"/>
    <w:rsid w:val="00232342"/>
    <w:rsid w:val="0023235B"/>
    <w:rsid w:val="0023235D"/>
    <w:rsid w:val="00232478"/>
    <w:rsid w:val="002324D2"/>
    <w:rsid w:val="00232656"/>
    <w:rsid w:val="002329E1"/>
    <w:rsid w:val="00232C58"/>
    <w:rsid w:val="00232ECC"/>
    <w:rsid w:val="0023334C"/>
    <w:rsid w:val="00233917"/>
    <w:rsid w:val="00233A15"/>
    <w:rsid w:val="002341FA"/>
    <w:rsid w:val="0023432B"/>
    <w:rsid w:val="002346EA"/>
    <w:rsid w:val="00234A68"/>
    <w:rsid w:val="00234E9E"/>
    <w:rsid w:val="00234F3B"/>
    <w:rsid w:val="00235118"/>
    <w:rsid w:val="00235263"/>
    <w:rsid w:val="002353CF"/>
    <w:rsid w:val="00235400"/>
    <w:rsid w:val="00235483"/>
    <w:rsid w:val="0023574F"/>
    <w:rsid w:val="00235992"/>
    <w:rsid w:val="00235B18"/>
    <w:rsid w:val="00235B68"/>
    <w:rsid w:val="00235D0C"/>
    <w:rsid w:val="00236576"/>
    <w:rsid w:val="00236662"/>
    <w:rsid w:val="00236AAB"/>
    <w:rsid w:val="00236BDE"/>
    <w:rsid w:val="00236C08"/>
    <w:rsid w:val="0023706C"/>
    <w:rsid w:val="002373EA"/>
    <w:rsid w:val="0023769A"/>
    <w:rsid w:val="00237C7F"/>
    <w:rsid w:val="002400C8"/>
    <w:rsid w:val="00240160"/>
    <w:rsid w:val="00240395"/>
    <w:rsid w:val="002405DF"/>
    <w:rsid w:val="00240BAB"/>
    <w:rsid w:val="00240FB5"/>
    <w:rsid w:val="002415C6"/>
    <w:rsid w:val="00242FBA"/>
    <w:rsid w:val="002436BF"/>
    <w:rsid w:val="00243B18"/>
    <w:rsid w:val="00243DC9"/>
    <w:rsid w:val="00243EB7"/>
    <w:rsid w:val="00243F1D"/>
    <w:rsid w:val="0024412D"/>
    <w:rsid w:val="0024413A"/>
    <w:rsid w:val="002447ED"/>
    <w:rsid w:val="002447F8"/>
    <w:rsid w:val="0024486F"/>
    <w:rsid w:val="00244A2F"/>
    <w:rsid w:val="00245052"/>
    <w:rsid w:val="00245245"/>
    <w:rsid w:val="00245344"/>
    <w:rsid w:val="0024580D"/>
    <w:rsid w:val="00245846"/>
    <w:rsid w:val="00245AE2"/>
    <w:rsid w:val="00245C8E"/>
    <w:rsid w:val="00245F02"/>
    <w:rsid w:val="0024601C"/>
    <w:rsid w:val="002461A3"/>
    <w:rsid w:val="0024684D"/>
    <w:rsid w:val="0024686A"/>
    <w:rsid w:val="00247240"/>
    <w:rsid w:val="00247770"/>
    <w:rsid w:val="00247794"/>
    <w:rsid w:val="00247A07"/>
    <w:rsid w:val="00250020"/>
    <w:rsid w:val="002504DE"/>
    <w:rsid w:val="0025072C"/>
    <w:rsid w:val="002509E7"/>
    <w:rsid w:val="00250A6D"/>
    <w:rsid w:val="00250DD6"/>
    <w:rsid w:val="00251810"/>
    <w:rsid w:val="00251D5D"/>
    <w:rsid w:val="00252699"/>
    <w:rsid w:val="00252742"/>
    <w:rsid w:val="002529C3"/>
    <w:rsid w:val="00252BD4"/>
    <w:rsid w:val="00252F16"/>
    <w:rsid w:val="00253664"/>
    <w:rsid w:val="002537DF"/>
    <w:rsid w:val="00253A53"/>
    <w:rsid w:val="00253CEE"/>
    <w:rsid w:val="00253D34"/>
    <w:rsid w:val="00253DC4"/>
    <w:rsid w:val="00254064"/>
    <w:rsid w:val="00254202"/>
    <w:rsid w:val="0025426D"/>
    <w:rsid w:val="00254309"/>
    <w:rsid w:val="00254529"/>
    <w:rsid w:val="00254769"/>
    <w:rsid w:val="00254C8B"/>
    <w:rsid w:val="00255FA7"/>
    <w:rsid w:val="00255FBC"/>
    <w:rsid w:val="00256275"/>
    <w:rsid w:val="00256354"/>
    <w:rsid w:val="0025644D"/>
    <w:rsid w:val="002564B1"/>
    <w:rsid w:val="0025686E"/>
    <w:rsid w:val="00256BF7"/>
    <w:rsid w:val="00257C3A"/>
    <w:rsid w:val="00257D23"/>
    <w:rsid w:val="00260802"/>
    <w:rsid w:val="0026085B"/>
    <w:rsid w:val="00260A6C"/>
    <w:rsid w:val="00260CAF"/>
    <w:rsid w:val="002611E9"/>
    <w:rsid w:val="002615F4"/>
    <w:rsid w:val="00261922"/>
    <w:rsid w:val="00261F7C"/>
    <w:rsid w:val="002629A5"/>
    <w:rsid w:val="00262EBE"/>
    <w:rsid w:val="002630B2"/>
    <w:rsid w:val="002630D5"/>
    <w:rsid w:val="0026329F"/>
    <w:rsid w:val="002637D8"/>
    <w:rsid w:val="00263888"/>
    <w:rsid w:val="00263C37"/>
    <w:rsid w:val="00263C72"/>
    <w:rsid w:val="00263C8E"/>
    <w:rsid w:val="00263F2E"/>
    <w:rsid w:val="0026435F"/>
    <w:rsid w:val="0026437C"/>
    <w:rsid w:val="002649D2"/>
    <w:rsid w:val="00264D2D"/>
    <w:rsid w:val="00264D65"/>
    <w:rsid w:val="00265045"/>
    <w:rsid w:val="002650CB"/>
    <w:rsid w:val="002658F2"/>
    <w:rsid w:val="00265B1D"/>
    <w:rsid w:val="00265B91"/>
    <w:rsid w:val="00265BDF"/>
    <w:rsid w:val="00265FF5"/>
    <w:rsid w:val="00266B54"/>
    <w:rsid w:val="00266DE2"/>
    <w:rsid w:val="00266FDB"/>
    <w:rsid w:val="00266FE9"/>
    <w:rsid w:val="0026737C"/>
    <w:rsid w:val="0026739C"/>
    <w:rsid w:val="0026757F"/>
    <w:rsid w:val="00267794"/>
    <w:rsid w:val="002679D7"/>
    <w:rsid w:val="00267BBD"/>
    <w:rsid w:val="00267BD1"/>
    <w:rsid w:val="00267EAE"/>
    <w:rsid w:val="00270833"/>
    <w:rsid w:val="0027085E"/>
    <w:rsid w:val="00270C99"/>
    <w:rsid w:val="00270FD8"/>
    <w:rsid w:val="00271001"/>
    <w:rsid w:val="002714DE"/>
    <w:rsid w:val="00271A56"/>
    <w:rsid w:val="00271F57"/>
    <w:rsid w:val="00272682"/>
    <w:rsid w:val="00272743"/>
    <w:rsid w:val="00272DCE"/>
    <w:rsid w:val="00272E05"/>
    <w:rsid w:val="00272E9D"/>
    <w:rsid w:val="0027307B"/>
    <w:rsid w:val="002731A3"/>
    <w:rsid w:val="002739A0"/>
    <w:rsid w:val="00273F23"/>
    <w:rsid w:val="00273FC2"/>
    <w:rsid w:val="00274066"/>
    <w:rsid w:val="00274523"/>
    <w:rsid w:val="0027459A"/>
    <w:rsid w:val="0027467E"/>
    <w:rsid w:val="002748F2"/>
    <w:rsid w:val="002749CC"/>
    <w:rsid w:val="00274C94"/>
    <w:rsid w:val="00274D61"/>
    <w:rsid w:val="00274E9D"/>
    <w:rsid w:val="00274FE3"/>
    <w:rsid w:val="002755BD"/>
    <w:rsid w:val="002756AB"/>
    <w:rsid w:val="00275A8B"/>
    <w:rsid w:val="00275B35"/>
    <w:rsid w:val="00275D50"/>
    <w:rsid w:val="00275F13"/>
    <w:rsid w:val="00276B6A"/>
    <w:rsid w:val="00276F44"/>
    <w:rsid w:val="0027714E"/>
    <w:rsid w:val="00277207"/>
    <w:rsid w:val="00277A78"/>
    <w:rsid w:val="00277B1B"/>
    <w:rsid w:val="00277BEE"/>
    <w:rsid w:val="00277C9F"/>
    <w:rsid w:val="00277E68"/>
    <w:rsid w:val="00280025"/>
    <w:rsid w:val="0028054F"/>
    <w:rsid w:val="00280A5C"/>
    <w:rsid w:val="00280AF5"/>
    <w:rsid w:val="00280C42"/>
    <w:rsid w:val="00281BDA"/>
    <w:rsid w:val="00281C8A"/>
    <w:rsid w:val="00281FA7"/>
    <w:rsid w:val="00282265"/>
    <w:rsid w:val="00282A17"/>
    <w:rsid w:val="00282D5C"/>
    <w:rsid w:val="0028340C"/>
    <w:rsid w:val="00283535"/>
    <w:rsid w:val="00283754"/>
    <w:rsid w:val="002837A0"/>
    <w:rsid w:val="00283CE2"/>
    <w:rsid w:val="00283EE6"/>
    <w:rsid w:val="00284006"/>
    <w:rsid w:val="0028464A"/>
    <w:rsid w:val="002846A8"/>
    <w:rsid w:val="002849E3"/>
    <w:rsid w:val="002849E7"/>
    <w:rsid w:val="00284F44"/>
    <w:rsid w:val="0028518C"/>
    <w:rsid w:val="002854F8"/>
    <w:rsid w:val="0028565F"/>
    <w:rsid w:val="002856BE"/>
    <w:rsid w:val="002859D9"/>
    <w:rsid w:val="002859E9"/>
    <w:rsid w:val="00285BEB"/>
    <w:rsid w:val="002860D3"/>
    <w:rsid w:val="00286A05"/>
    <w:rsid w:val="00286A92"/>
    <w:rsid w:val="00286B8C"/>
    <w:rsid w:val="00286C3C"/>
    <w:rsid w:val="00286F4F"/>
    <w:rsid w:val="002874FF"/>
    <w:rsid w:val="002875CF"/>
    <w:rsid w:val="0028781F"/>
    <w:rsid w:val="00287A37"/>
    <w:rsid w:val="00287B96"/>
    <w:rsid w:val="00287EC2"/>
    <w:rsid w:val="00290477"/>
    <w:rsid w:val="0029072E"/>
    <w:rsid w:val="002910B3"/>
    <w:rsid w:val="002913B9"/>
    <w:rsid w:val="0029144D"/>
    <w:rsid w:val="00291B20"/>
    <w:rsid w:val="00291B77"/>
    <w:rsid w:val="00291C3F"/>
    <w:rsid w:val="00291D45"/>
    <w:rsid w:val="0029258E"/>
    <w:rsid w:val="00292697"/>
    <w:rsid w:val="00292872"/>
    <w:rsid w:val="002928FA"/>
    <w:rsid w:val="002929ED"/>
    <w:rsid w:val="00292CF7"/>
    <w:rsid w:val="00292DE1"/>
    <w:rsid w:val="00292F9E"/>
    <w:rsid w:val="0029336B"/>
    <w:rsid w:val="00293621"/>
    <w:rsid w:val="00293641"/>
    <w:rsid w:val="00293B7F"/>
    <w:rsid w:val="00293DEE"/>
    <w:rsid w:val="00294021"/>
    <w:rsid w:val="00294130"/>
    <w:rsid w:val="002941A2"/>
    <w:rsid w:val="00294707"/>
    <w:rsid w:val="00294965"/>
    <w:rsid w:val="002949E5"/>
    <w:rsid w:val="00294D33"/>
    <w:rsid w:val="00295301"/>
    <w:rsid w:val="00295383"/>
    <w:rsid w:val="00296062"/>
    <w:rsid w:val="0029614E"/>
    <w:rsid w:val="00296AA2"/>
    <w:rsid w:val="00296C8E"/>
    <w:rsid w:val="00296E13"/>
    <w:rsid w:val="00297011"/>
    <w:rsid w:val="00297038"/>
    <w:rsid w:val="002972E8"/>
    <w:rsid w:val="00297384"/>
    <w:rsid w:val="0029762A"/>
    <w:rsid w:val="00297858"/>
    <w:rsid w:val="0029794A"/>
    <w:rsid w:val="002979CA"/>
    <w:rsid w:val="00297C9D"/>
    <w:rsid w:val="002A236E"/>
    <w:rsid w:val="002A2821"/>
    <w:rsid w:val="002A2A17"/>
    <w:rsid w:val="002A3267"/>
    <w:rsid w:val="002A3297"/>
    <w:rsid w:val="002A34EB"/>
    <w:rsid w:val="002A35E1"/>
    <w:rsid w:val="002A3678"/>
    <w:rsid w:val="002A3698"/>
    <w:rsid w:val="002A394B"/>
    <w:rsid w:val="002A3FE3"/>
    <w:rsid w:val="002A4004"/>
    <w:rsid w:val="002A4100"/>
    <w:rsid w:val="002A48A3"/>
    <w:rsid w:val="002A4BC4"/>
    <w:rsid w:val="002A4DD2"/>
    <w:rsid w:val="002A4E7A"/>
    <w:rsid w:val="002A563A"/>
    <w:rsid w:val="002A56AF"/>
    <w:rsid w:val="002A5755"/>
    <w:rsid w:val="002A5DD4"/>
    <w:rsid w:val="002A62C6"/>
    <w:rsid w:val="002A6977"/>
    <w:rsid w:val="002A6B79"/>
    <w:rsid w:val="002A6F48"/>
    <w:rsid w:val="002A6FDF"/>
    <w:rsid w:val="002A7184"/>
    <w:rsid w:val="002A74AE"/>
    <w:rsid w:val="002A76B7"/>
    <w:rsid w:val="002A7922"/>
    <w:rsid w:val="002B005E"/>
    <w:rsid w:val="002B03CF"/>
    <w:rsid w:val="002B0625"/>
    <w:rsid w:val="002B0874"/>
    <w:rsid w:val="002B1362"/>
    <w:rsid w:val="002B153F"/>
    <w:rsid w:val="002B15EB"/>
    <w:rsid w:val="002B1646"/>
    <w:rsid w:val="002B17CC"/>
    <w:rsid w:val="002B17D8"/>
    <w:rsid w:val="002B1C10"/>
    <w:rsid w:val="002B211D"/>
    <w:rsid w:val="002B24A4"/>
    <w:rsid w:val="002B277B"/>
    <w:rsid w:val="002B2C79"/>
    <w:rsid w:val="002B2C8A"/>
    <w:rsid w:val="002B2EFF"/>
    <w:rsid w:val="002B320C"/>
    <w:rsid w:val="002B320D"/>
    <w:rsid w:val="002B3C83"/>
    <w:rsid w:val="002B443D"/>
    <w:rsid w:val="002B46E8"/>
    <w:rsid w:val="002B47C8"/>
    <w:rsid w:val="002B4DD2"/>
    <w:rsid w:val="002B4FDF"/>
    <w:rsid w:val="002B5103"/>
    <w:rsid w:val="002B5574"/>
    <w:rsid w:val="002B5A69"/>
    <w:rsid w:val="002B5D41"/>
    <w:rsid w:val="002B5EBA"/>
    <w:rsid w:val="002B6121"/>
    <w:rsid w:val="002B65CF"/>
    <w:rsid w:val="002B697F"/>
    <w:rsid w:val="002B74F7"/>
    <w:rsid w:val="002B76B7"/>
    <w:rsid w:val="002B7BA0"/>
    <w:rsid w:val="002B7C58"/>
    <w:rsid w:val="002B7FA7"/>
    <w:rsid w:val="002C00E3"/>
    <w:rsid w:val="002C033B"/>
    <w:rsid w:val="002C0481"/>
    <w:rsid w:val="002C0BD3"/>
    <w:rsid w:val="002C1143"/>
    <w:rsid w:val="002C1307"/>
    <w:rsid w:val="002C1ED1"/>
    <w:rsid w:val="002C228A"/>
    <w:rsid w:val="002C2888"/>
    <w:rsid w:val="002C2A96"/>
    <w:rsid w:val="002C2AED"/>
    <w:rsid w:val="002C31B2"/>
    <w:rsid w:val="002C3576"/>
    <w:rsid w:val="002C3887"/>
    <w:rsid w:val="002C398F"/>
    <w:rsid w:val="002C3B75"/>
    <w:rsid w:val="002C3DE7"/>
    <w:rsid w:val="002C3FAB"/>
    <w:rsid w:val="002C435A"/>
    <w:rsid w:val="002C4720"/>
    <w:rsid w:val="002C4746"/>
    <w:rsid w:val="002C47CD"/>
    <w:rsid w:val="002C483E"/>
    <w:rsid w:val="002C4A81"/>
    <w:rsid w:val="002C4C9E"/>
    <w:rsid w:val="002C4D38"/>
    <w:rsid w:val="002C5326"/>
    <w:rsid w:val="002C54EC"/>
    <w:rsid w:val="002C557D"/>
    <w:rsid w:val="002C584B"/>
    <w:rsid w:val="002C5ADF"/>
    <w:rsid w:val="002C5F61"/>
    <w:rsid w:val="002C6806"/>
    <w:rsid w:val="002C6830"/>
    <w:rsid w:val="002C6B81"/>
    <w:rsid w:val="002C6CBB"/>
    <w:rsid w:val="002C6D64"/>
    <w:rsid w:val="002C71CD"/>
    <w:rsid w:val="002C7388"/>
    <w:rsid w:val="002C77B0"/>
    <w:rsid w:val="002C78A9"/>
    <w:rsid w:val="002C78DE"/>
    <w:rsid w:val="002C79C7"/>
    <w:rsid w:val="002C7A15"/>
    <w:rsid w:val="002D003A"/>
    <w:rsid w:val="002D008B"/>
    <w:rsid w:val="002D02FF"/>
    <w:rsid w:val="002D03DD"/>
    <w:rsid w:val="002D046E"/>
    <w:rsid w:val="002D04C3"/>
    <w:rsid w:val="002D0857"/>
    <w:rsid w:val="002D0DD4"/>
    <w:rsid w:val="002D0DF9"/>
    <w:rsid w:val="002D15E2"/>
    <w:rsid w:val="002D1973"/>
    <w:rsid w:val="002D1B4F"/>
    <w:rsid w:val="002D1E31"/>
    <w:rsid w:val="002D1E71"/>
    <w:rsid w:val="002D2086"/>
    <w:rsid w:val="002D23B7"/>
    <w:rsid w:val="002D28C7"/>
    <w:rsid w:val="002D2A62"/>
    <w:rsid w:val="002D2D08"/>
    <w:rsid w:val="002D33F1"/>
    <w:rsid w:val="002D36C2"/>
    <w:rsid w:val="002D3AF8"/>
    <w:rsid w:val="002D3C7F"/>
    <w:rsid w:val="002D443B"/>
    <w:rsid w:val="002D44A7"/>
    <w:rsid w:val="002D4610"/>
    <w:rsid w:val="002D4B4E"/>
    <w:rsid w:val="002D4F5C"/>
    <w:rsid w:val="002D4FE2"/>
    <w:rsid w:val="002D566A"/>
    <w:rsid w:val="002D566F"/>
    <w:rsid w:val="002D56F6"/>
    <w:rsid w:val="002D579A"/>
    <w:rsid w:val="002D5EFC"/>
    <w:rsid w:val="002D6030"/>
    <w:rsid w:val="002D65EC"/>
    <w:rsid w:val="002D6918"/>
    <w:rsid w:val="002D6C4B"/>
    <w:rsid w:val="002D6D83"/>
    <w:rsid w:val="002D72DF"/>
    <w:rsid w:val="002D7403"/>
    <w:rsid w:val="002D78CD"/>
    <w:rsid w:val="002D7AA0"/>
    <w:rsid w:val="002D7F25"/>
    <w:rsid w:val="002D7FCA"/>
    <w:rsid w:val="002E053B"/>
    <w:rsid w:val="002E05C0"/>
    <w:rsid w:val="002E06B0"/>
    <w:rsid w:val="002E081F"/>
    <w:rsid w:val="002E086C"/>
    <w:rsid w:val="002E0E36"/>
    <w:rsid w:val="002E0F8E"/>
    <w:rsid w:val="002E160C"/>
    <w:rsid w:val="002E1799"/>
    <w:rsid w:val="002E1E3B"/>
    <w:rsid w:val="002E1F32"/>
    <w:rsid w:val="002E23E7"/>
    <w:rsid w:val="002E2850"/>
    <w:rsid w:val="002E29EB"/>
    <w:rsid w:val="002E318C"/>
    <w:rsid w:val="002E352A"/>
    <w:rsid w:val="002E35FE"/>
    <w:rsid w:val="002E362C"/>
    <w:rsid w:val="002E3A29"/>
    <w:rsid w:val="002E405D"/>
    <w:rsid w:val="002E4068"/>
    <w:rsid w:val="002E410C"/>
    <w:rsid w:val="002E43EF"/>
    <w:rsid w:val="002E44F9"/>
    <w:rsid w:val="002E4676"/>
    <w:rsid w:val="002E4CD2"/>
    <w:rsid w:val="002E525F"/>
    <w:rsid w:val="002E5519"/>
    <w:rsid w:val="002E58CB"/>
    <w:rsid w:val="002E5C2F"/>
    <w:rsid w:val="002E6053"/>
    <w:rsid w:val="002E61F3"/>
    <w:rsid w:val="002E63A5"/>
    <w:rsid w:val="002E6415"/>
    <w:rsid w:val="002E642D"/>
    <w:rsid w:val="002E64CC"/>
    <w:rsid w:val="002E669D"/>
    <w:rsid w:val="002E6780"/>
    <w:rsid w:val="002E688D"/>
    <w:rsid w:val="002E69D8"/>
    <w:rsid w:val="002E6AED"/>
    <w:rsid w:val="002E6E00"/>
    <w:rsid w:val="002E7020"/>
    <w:rsid w:val="002E712A"/>
    <w:rsid w:val="002E71FF"/>
    <w:rsid w:val="002E737E"/>
    <w:rsid w:val="002E74D7"/>
    <w:rsid w:val="002E7552"/>
    <w:rsid w:val="002E7C06"/>
    <w:rsid w:val="002E7C81"/>
    <w:rsid w:val="002E7D13"/>
    <w:rsid w:val="002E7DC0"/>
    <w:rsid w:val="002F0A0A"/>
    <w:rsid w:val="002F1283"/>
    <w:rsid w:val="002F1480"/>
    <w:rsid w:val="002F14F9"/>
    <w:rsid w:val="002F15CE"/>
    <w:rsid w:val="002F15E3"/>
    <w:rsid w:val="002F192E"/>
    <w:rsid w:val="002F19A9"/>
    <w:rsid w:val="002F19AB"/>
    <w:rsid w:val="002F1E5E"/>
    <w:rsid w:val="002F25FC"/>
    <w:rsid w:val="002F2C1D"/>
    <w:rsid w:val="002F2D7B"/>
    <w:rsid w:val="002F2F58"/>
    <w:rsid w:val="002F33DD"/>
    <w:rsid w:val="002F38DF"/>
    <w:rsid w:val="002F3DED"/>
    <w:rsid w:val="002F3F93"/>
    <w:rsid w:val="002F47BB"/>
    <w:rsid w:val="002F487B"/>
    <w:rsid w:val="002F49EC"/>
    <w:rsid w:val="002F4A5D"/>
    <w:rsid w:val="002F4CBF"/>
    <w:rsid w:val="002F5335"/>
    <w:rsid w:val="002F53A6"/>
    <w:rsid w:val="002F559E"/>
    <w:rsid w:val="002F5657"/>
    <w:rsid w:val="002F595F"/>
    <w:rsid w:val="002F60CF"/>
    <w:rsid w:val="002F630B"/>
    <w:rsid w:val="002F664F"/>
    <w:rsid w:val="002F6C07"/>
    <w:rsid w:val="002F7384"/>
    <w:rsid w:val="002F7EEF"/>
    <w:rsid w:val="003000E1"/>
    <w:rsid w:val="00300385"/>
    <w:rsid w:val="00300628"/>
    <w:rsid w:val="00300773"/>
    <w:rsid w:val="003008B4"/>
    <w:rsid w:val="00300AEE"/>
    <w:rsid w:val="00300E9F"/>
    <w:rsid w:val="00300EC8"/>
    <w:rsid w:val="00300F5C"/>
    <w:rsid w:val="003015DC"/>
    <w:rsid w:val="0030181C"/>
    <w:rsid w:val="00301B04"/>
    <w:rsid w:val="00301B41"/>
    <w:rsid w:val="003023AC"/>
    <w:rsid w:val="00302B2E"/>
    <w:rsid w:val="003031EB"/>
    <w:rsid w:val="00303449"/>
    <w:rsid w:val="0030363F"/>
    <w:rsid w:val="00303720"/>
    <w:rsid w:val="0030378B"/>
    <w:rsid w:val="00303C49"/>
    <w:rsid w:val="00303C5C"/>
    <w:rsid w:val="00303E76"/>
    <w:rsid w:val="00303FD7"/>
    <w:rsid w:val="00303FEF"/>
    <w:rsid w:val="00304071"/>
    <w:rsid w:val="003045E5"/>
    <w:rsid w:val="00304967"/>
    <w:rsid w:val="00304BC5"/>
    <w:rsid w:val="00304CB7"/>
    <w:rsid w:val="00304ED7"/>
    <w:rsid w:val="0030562D"/>
    <w:rsid w:val="00305750"/>
    <w:rsid w:val="0030585E"/>
    <w:rsid w:val="003059F1"/>
    <w:rsid w:val="00305ECF"/>
    <w:rsid w:val="00306345"/>
    <w:rsid w:val="003069E4"/>
    <w:rsid w:val="00306BAA"/>
    <w:rsid w:val="00306BC4"/>
    <w:rsid w:val="00306BF0"/>
    <w:rsid w:val="00306C89"/>
    <w:rsid w:val="0030703B"/>
    <w:rsid w:val="00307059"/>
    <w:rsid w:val="0030799C"/>
    <w:rsid w:val="00307C23"/>
    <w:rsid w:val="00310312"/>
    <w:rsid w:val="00310349"/>
    <w:rsid w:val="0031097A"/>
    <w:rsid w:val="00310D73"/>
    <w:rsid w:val="0031128C"/>
    <w:rsid w:val="0031178D"/>
    <w:rsid w:val="00311C26"/>
    <w:rsid w:val="00311F37"/>
    <w:rsid w:val="003121FF"/>
    <w:rsid w:val="003122B3"/>
    <w:rsid w:val="003122BB"/>
    <w:rsid w:val="0031258D"/>
    <w:rsid w:val="0031272D"/>
    <w:rsid w:val="003128B6"/>
    <w:rsid w:val="003128D7"/>
    <w:rsid w:val="003129B2"/>
    <w:rsid w:val="003129CF"/>
    <w:rsid w:val="00312A2E"/>
    <w:rsid w:val="00312BD6"/>
    <w:rsid w:val="00312D62"/>
    <w:rsid w:val="00312FE7"/>
    <w:rsid w:val="00313295"/>
    <w:rsid w:val="0031329B"/>
    <w:rsid w:val="003136EA"/>
    <w:rsid w:val="00313925"/>
    <w:rsid w:val="00313A07"/>
    <w:rsid w:val="00314533"/>
    <w:rsid w:val="0031462C"/>
    <w:rsid w:val="0031463B"/>
    <w:rsid w:val="00314D98"/>
    <w:rsid w:val="00315426"/>
    <w:rsid w:val="00315432"/>
    <w:rsid w:val="00315781"/>
    <w:rsid w:val="00315BE1"/>
    <w:rsid w:val="003163BE"/>
    <w:rsid w:val="00316A24"/>
    <w:rsid w:val="00316D48"/>
    <w:rsid w:val="00316E36"/>
    <w:rsid w:val="003175AD"/>
    <w:rsid w:val="0031779B"/>
    <w:rsid w:val="0031784B"/>
    <w:rsid w:val="00317C25"/>
    <w:rsid w:val="00317E54"/>
    <w:rsid w:val="00320135"/>
    <w:rsid w:val="0032057E"/>
    <w:rsid w:val="003207EF"/>
    <w:rsid w:val="00320B01"/>
    <w:rsid w:val="00320D52"/>
    <w:rsid w:val="00320DB7"/>
    <w:rsid w:val="00320E92"/>
    <w:rsid w:val="00321330"/>
    <w:rsid w:val="00321B0B"/>
    <w:rsid w:val="00322136"/>
    <w:rsid w:val="003222B8"/>
    <w:rsid w:val="00322622"/>
    <w:rsid w:val="00322713"/>
    <w:rsid w:val="00322745"/>
    <w:rsid w:val="00322DE3"/>
    <w:rsid w:val="00323462"/>
    <w:rsid w:val="003234D1"/>
    <w:rsid w:val="0032363F"/>
    <w:rsid w:val="00323D32"/>
    <w:rsid w:val="00323D74"/>
    <w:rsid w:val="00323F68"/>
    <w:rsid w:val="00324037"/>
    <w:rsid w:val="003242E0"/>
    <w:rsid w:val="00324377"/>
    <w:rsid w:val="0032478C"/>
    <w:rsid w:val="003248E9"/>
    <w:rsid w:val="00324A0F"/>
    <w:rsid w:val="00324BAE"/>
    <w:rsid w:val="00324C9D"/>
    <w:rsid w:val="00324D32"/>
    <w:rsid w:val="00325698"/>
    <w:rsid w:val="0032571B"/>
    <w:rsid w:val="003258C0"/>
    <w:rsid w:val="00325C84"/>
    <w:rsid w:val="00325CAF"/>
    <w:rsid w:val="00325EA9"/>
    <w:rsid w:val="00326190"/>
    <w:rsid w:val="00326773"/>
    <w:rsid w:val="003267E4"/>
    <w:rsid w:val="003269B5"/>
    <w:rsid w:val="00326A66"/>
    <w:rsid w:val="00326B2F"/>
    <w:rsid w:val="00326DEE"/>
    <w:rsid w:val="00327276"/>
    <w:rsid w:val="0032771E"/>
    <w:rsid w:val="00327B29"/>
    <w:rsid w:val="00327C06"/>
    <w:rsid w:val="00327E52"/>
    <w:rsid w:val="00327F05"/>
    <w:rsid w:val="00327F4A"/>
    <w:rsid w:val="0033037A"/>
    <w:rsid w:val="003303EF"/>
    <w:rsid w:val="00330509"/>
    <w:rsid w:val="00330B5A"/>
    <w:rsid w:val="00330F94"/>
    <w:rsid w:val="00330FA7"/>
    <w:rsid w:val="0033104A"/>
    <w:rsid w:val="00331155"/>
    <w:rsid w:val="003315CD"/>
    <w:rsid w:val="00331612"/>
    <w:rsid w:val="00331958"/>
    <w:rsid w:val="00331DCF"/>
    <w:rsid w:val="00331E23"/>
    <w:rsid w:val="00331EC4"/>
    <w:rsid w:val="00331ED4"/>
    <w:rsid w:val="0033258A"/>
    <w:rsid w:val="0033262B"/>
    <w:rsid w:val="0033285D"/>
    <w:rsid w:val="00332A35"/>
    <w:rsid w:val="00332A98"/>
    <w:rsid w:val="00333075"/>
    <w:rsid w:val="00333286"/>
    <w:rsid w:val="003335C1"/>
    <w:rsid w:val="00333C72"/>
    <w:rsid w:val="003340E9"/>
    <w:rsid w:val="003342A8"/>
    <w:rsid w:val="00334923"/>
    <w:rsid w:val="00334A9F"/>
    <w:rsid w:val="00334B2F"/>
    <w:rsid w:val="00334D7E"/>
    <w:rsid w:val="003356BF"/>
    <w:rsid w:val="0033574A"/>
    <w:rsid w:val="0033576A"/>
    <w:rsid w:val="00335A08"/>
    <w:rsid w:val="00336370"/>
    <w:rsid w:val="00336671"/>
    <w:rsid w:val="00336727"/>
    <w:rsid w:val="003369A0"/>
    <w:rsid w:val="00336BDD"/>
    <w:rsid w:val="003375F3"/>
    <w:rsid w:val="003379D0"/>
    <w:rsid w:val="00337BE9"/>
    <w:rsid w:val="00337BF1"/>
    <w:rsid w:val="00337EEB"/>
    <w:rsid w:val="00337F14"/>
    <w:rsid w:val="00337FAB"/>
    <w:rsid w:val="00340103"/>
    <w:rsid w:val="003402B7"/>
    <w:rsid w:val="003403BF"/>
    <w:rsid w:val="003404E3"/>
    <w:rsid w:val="003409C7"/>
    <w:rsid w:val="00340BAD"/>
    <w:rsid w:val="00341578"/>
    <w:rsid w:val="0034178C"/>
    <w:rsid w:val="00341876"/>
    <w:rsid w:val="003418E3"/>
    <w:rsid w:val="003419BB"/>
    <w:rsid w:val="00341A9B"/>
    <w:rsid w:val="00341C38"/>
    <w:rsid w:val="00341CF1"/>
    <w:rsid w:val="0034211F"/>
    <w:rsid w:val="00342385"/>
    <w:rsid w:val="003429B4"/>
    <w:rsid w:val="003429B6"/>
    <w:rsid w:val="00342A5F"/>
    <w:rsid w:val="003434CF"/>
    <w:rsid w:val="00343549"/>
    <w:rsid w:val="0034354D"/>
    <w:rsid w:val="0034396F"/>
    <w:rsid w:val="00343981"/>
    <w:rsid w:val="00343A3A"/>
    <w:rsid w:val="00343EF7"/>
    <w:rsid w:val="00344380"/>
    <w:rsid w:val="003446C8"/>
    <w:rsid w:val="003449E9"/>
    <w:rsid w:val="00344C1E"/>
    <w:rsid w:val="00344D6C"/>
    <w:rsid w:val="00345561"/>
    <w:rsid w:val="0034576A"/>
    <w:rsid w:val="00345834"/>
    <w:rsid w:val="00345BD1"/>
    <w:rsid w:val="00345ED7"/>
    <w:rsid w:val="00345F6F"/>
    <w:rsid w:val="003462C4"/>
    <w:rsid w:val="003464F2"/>
    <w:rsid w:val="003466DE"/>
    <w:rsid w:val="00346787"/>
    <w:rsid w:val="00346995"/>
    <w:rsid w:val="00346D6A"/>
    <w:rsid w:val="00346FA8"/>
    <w:rsid w:val="00347FA4"/>
    <w:rsid w:val="00350151"/>
    <w:rsid w:val="0035080B"/>
    <w:rsid w:val="00350838"/>
    <w:rsid w:val="0035088D"/>
    <w:rsid w:val="00350A92"/>
    <w:rsid w:val="00350F5F"/>
    <w:rsid w:val="00350FDC"/>
    <w:rsid w:val="003515E9"/>
    <w:rsid w:val="003516F7"/>
    <w:rsid w:val="00351897"/>
    <w:rsid w:val="003519B6"/>
    <w:rsid w:val="00351A3C"/>
    <w:rsid w:val="00351B27"/>
    <w:rsid w:val="00351BA6"/>
    <w:rsid w:val="00351E13"/>
    <w:rsid w:val="00351E77"/>
    <w:rsid w:val="00351F2F"/>
    <w:rsid w:val="00352E3E"/>
    <w:rsid w:val="00352FF9"/>
    <w:rsid w:val="0035310D"/>
    <w:rsid w:val="0035327B"/>
    <w:rsid w:val="00353E9D"/>
    <w:rsid w:val="003541DF"/>
    <w:rsid w:val="00354335"/>
    <w:rsid w:val="003547AD"/>
    <w:rsid w:val="00355066"/>
    <w:rsid w:val="00355217"/>
    <w:rsid w:val="003557A6"/>
    <w:rsid w:val="00355AC2"/>
    <w:rsid w:val="00356038"/>
    <w:rsid w:val="00356205"/>
    <w:rsid w:val="0035670E"/>
    <w:rsid w:val="00356723"/>
    <w:rsid w:val="003567B6"/>
    <w:rsid w:val="00356C2E"/>
    <w:rsid w:val="00356FEC"/>
    <w:rsid w:val="003570BC"/>
    <w:rsid w:val="00357184"/>
    <w:rsid w:val="003573C8"/>
    <w:rsid w:val="00357844"/>
    <w:rsid w:val="00357B2C"/>
    <w:rsid w:val="00357C3D"/>
    <w:rsid w:val="00357E91"/>
    <w:rsid w:val="00360308"/>
    <w:rsid w:val="0036034B"/>
    <w:rsid w:val="003606F7"/>
    <w:rsid w:val="0036082F"/>
    <w:rsid w:val="00360A51"/>
    <w:rsid w:val="00360D2C"/>
    <w:rsid w:val="0036156B"/>
    <w:rsid w:val="00361692"/>
    <w:rsid w:val="00361827"/>
    <w:rsid w:val="00361936"/>
    <w:rsid w:val="00361D6B"/>
    <w:rsid w:val="00362298"/>
    <w:rsid w:val="003622B5"/>
    <w:rsid w:val="00362303"/>
    <w:rsid w:val="00362582"/>
    <w:rsid w:val="0036275C"/>
    <w:rsid w:val="00362F24"/>
    <w:rsid w:val="00362FC9"/>
    <w:rsid w:val="00363069"/>
    <w:rsid w:val="0036308F"/>
    <w:rsid w:val="00363114"/>
    <w:rsid w:val="003634BA"/>
    <w:rsid w:val="00363689"/>
    <w:rsid w:val="003636D1"/>
    <w:rsid w:val="003639CD"/>
    <w:rsid w:val="00363B25"/>
    <w:rsid w:val="00363CDA"/>
    <w:rsid w:val="003640B4"/>
    <w:rsid w:val="00364466"/>
    <w:rsid w:val="00364B89"/>
    <w:rsid w:val="00364D12"/>
    <w:rsid w:val="00364D2F"/>
    <w:rsid w:val="00364E0C"/>
    <w:rsid w:val="003654D3"/>
    <w:rsid w:val="00365583"/>
    <w:rsid w:val="00365807"/>
    <w:rsid w:val="00365AC1"/>
    <w:rsid w:val="00365B18"/>
    <w:rsid w:val="00365CDD"/>
    <w:rsid w:val="00365F07"/>
    <w:rsid w:val="00365F54"/>
    <w:rsid w:val="0036617F"/>
    <w:rsid w:val="00366247"/>
    <w:rsid w:val="00366445"/>
    <w:rsid w:val="0036649E"/>
    <w:rsid w:val="00366FFB"/>
    <w:rsid w:val="003672A1"/>
    <w:rsid w:val="00367339"/>
    <w:rsid w:val="00367514"/>
    <w:rsid w:val="003677A8"/>
    <w:rsid w:val="00367A7E"/>
    <w:rsid w:val="00367D61"/>
    <w:rsid w:val="00367EDC"/>
    <w:rsid w:val="00370036"/>
    <w:rsid w:val="00370255"/>
    <w:rsid w:val="003703DE"/>
    <w:rsid w:val="00370937"/>
    <w:rsid w:val="00370AB5"/>
    <w:rsid w:val="003715B1"/>
    <w:rsid w:val="00371837"/>
    <w:rsid w:val="003725F6"/>
    <w:rsid w:val="0037268D"/>
    <w:rsid w:val="00372DCF"/>
    <w:rsid w:val="00373114"/>
    <w:rsid w:val="003734B1"/>
    <w:rsid w:val="003734BB"/>
    <w:rsid w:val="003734E4"/>
    <w:rsid w:val="0037357A"/>
    <w:rsid w:val="00373E9D"/>
    <w:rsid w:val="00373FEA"/>
    <w:rsid w:val="00374578"/>
    <w:rsid w:val="00374613"/>
    <w:rsid w:val="00374753"/>
    <w:rsid w:val="003748E6"/>
    <w:rsid w:val="00374A6B"/>
    <w:rsid w:val="00374D9B"/>
    <w:rsid w:val="00374ED7"/>
    <w:rsid w:val="00374F1A"/>
    <w:rsid w:val="00375354"/>
    <w:rsid w:val="00375CC4"/>
    <w:rsid w:val="00375E12"/>
    <w:rsid w:val="00376225"/>
    <w:rsid w:val="0037636C"/>
    <w:rsid w:val="0037645C"/>
    <w:rsid w:val="00376616"/>
    <w:rsid w:val="003769DB"/>
    <w:rsid w:val="00376A9D"/>
    <w:rsid w:val="00376AB8"/>
    <w:rsid w:val="00376B7C"/>
    <w:rsid w:val="00376BBC"/>
    <w:rsid w:val="00376CDE"/>
    <w:rsid w:val="00376E08"/>
    <w:rsid w:val="0037780E"/>
    <w:rsid w:val="00377BF9"/>
    <w:rsid w:val="003801BE"/>
    <w:rsid w:val="00380544"/>
    <w:rsid w:val="00380C5F"/>
    <w:rsid w:val="00380FF9"/>
    <w:rsid w:val="003813B3"/>
    <w:rsid w:val="00381625"/>
    <w:rsid w:val="0038192D"/>
    <w:rsid w:val="00382073"/>
    <w:rsid w:val="003823F3"/>
    <w:rsid w:val="003824CD"/>
    <w:rsid w:val="0038285C"/>
    <w:rsid w:val="003828E4"/>
    <w:rsid w:val="00382B42"/>
    <w:rsid w:val="0038372C"/>
    <w:rsid w:val="003839A8"/>
    <w:rsid w:val="00383A2E"/>
    <w:rsid w:val="00383E7C"/>
    <w:rsid w:val="00383F3C"/>
    <w:rsid w:val="00384014"/>
    <w:rsid w:val="00384016"/>
    <w:rsid w:val="003841B6"/>
    <w:rsid w:val="003841EB"/>
    <w:rsid w:val="0038429A"/>
    <w:rsid w:val="00384993"/>
    <w:rsid w:val="00384DAF"/>
    <w:rsid w:val="00384E80"/>
    <w:rsid w:val="003853D8"/>
    <w:rsid w:val="00385410"/>
    <w:rsid w:val="003855DC"/>
    <w:rsid w:val="00385B7E"/>
    <w:rsid w:val="00386232"/>
    <w:rsid w:val="00386567"/>
    <w:rsid w:val="00386572"/>
    <w:rsid w:val="00386595"/>
    <w:rsid w:val="00386956"/>
    <w:rsid w:val="00386BFC"/>
    <w:rsid w:val="00386D4D"/>
    <w:rsid w:val="00386E25"/>
    <w:rsid w:val="00387261"/>
    <w:rsid w:val="0038731D"/>
    <w:rsid w:val="0038739D"/>
    <w:rsid w:val="003901D5"/>
    <w:rsid w:val="0039039B"/>
    <w:rsid w:val="00390E1D"/>
    <w:rsid w:val="0039128F"/>
    <w:rsid w:val="00391C90"/>
    <w:rsid w:val="00391F07"/>
    <w:rsid w:val="003929CE"/>
    <w:rsid w:val="00392BE2"/>
    <w:rsid w:val="0039327D"/>
    <w:rsid w:val="003932C6"/>
    <w:rsid w:val="003933D2"/>
    <w:rsid w:val="00393883"/>
    <w:rsid w:val="00393E32"/>
    <w:rsid w:val="00394530"/>
    <w:rsid w:val="00394566"/>
    <w:rsid w:val="00394D5B"/>
    <w:rsid w:val="00394F05"/>
    <w:rsid w:val="00394FDE"/>
    <w:rsid w:val="003955A6"/>
    <w:rsid w:val="003958A3"/>
    <w:rsid w:val="00395B7C"/>
    <w:rsid w:val="00396213"/>
    <w:rsid w:val="0039637D"/>
    <w:rsid w:val="00396719"/>
    <w:rsid w:val="00396EC9"/>
    <w:rsid w:val="00396FEA"/>
    <w:rsid w:val="003971CF"/>
    <w:rsid w:val="00397359"/>
    <w:rsid w:val="00397A34"/>
    <w:rsid w:val="00397CED"/>
    <w:rsid w:val="00397F22"/>
    <w:rsid w:val="003A044F"/>
    <w:rsid w:val="003A06D7"/>
    <w:rsid w:val="003A077A"/>
    <w:rsid w:val="003A0789"/>
    <w:rsid w:val="003A0C18"/>
    <w:rsid w:val="003A0C60"/>
    <w:rsid w:val="003A17DC"/>
    <w:rsid w:val="003A21B9"/>
    <w:rsid w:val="003A23A2"/>
    <w:rsid w:val="003A2D3B"/>
    <w:rsid w:val="003A3027"/>
    <w:rsid w:val="003A302B"/>
    <w:rsid w:val="003A322F"/>
    <w:rsid w:val="003A33A4"/>
    <w:rsid w:val="003A3654"/>
    <w:rsid w:val="003A3903"/>
    <w:rsid w:val="003A3A7A"/>
    <w:rsid w:val="003A3B06"/>
    <w:rsid w:val="003A3BFD"/>
    <w:rsid w:val="003A3F85"/>
    <w:rsid w:val="003A43E6"/>
    <w:rsid w:val="003A45FE"/>
    <w:rsid w:val="003A46AF"/>
    <w:rsid w:val="003A4FD3"/>
    <w:rsid w:val="003A518B"/>
    <w:rsid w:val="003A51AF"/>
    <w:rsid w:val="003A52E6"/>
    <w:rsid w:val="003A5999"/>
    <w:rsid w:val="003A5A50"/>
    <w:rsid w:val="003A5B74"/>
    <w:rsid w:val="003A5DAC"/>
    <w:rsid w:val="003A5DCB"/>
    <w:rsid w:val="003A62AC"/>
    <w:rsid w:val="003A67DA"/>
    <w:rsid w:val="003A69E1"/>
    <w:rsid w:val="003A6E45"/>
    <w:rsid w:val="003A6FFF"/>
    <w:rsid w:val="003A7436"/>
    <w:rsid w:val="003A74CD"/>
    <w:rsid w:val="003A7577"/>
    <w:rsid w:val="003A7593"/>
    <w:rsid w:val="003A7795"/>
    <w:rsid w:val="003A787F"/>
    <w:rsid w:val="003A7B8C"/>
    <w:rsid w:val="003A7D45"/>
    <w:rsid w:val="003A7EE7"/>
    <w:rsid w:val="003A7FF3"/>
    <w:rsid w:val="003B008A"/>
    <w:rsid w:val="003B04AB"/>
    <w:rsid w:val="003B06B1"/>
    <w:rsid w:val="003B0A74"/>
    <w:rsid w:val="003B0C8B"/>
    <w:rsid w:val="003B0EE4"/>
    <w:rsid w:val="003B0F6C"/>
    <w:rsid w:val="003B128A"/>
    <w:rsid w:val="003B1342"/>
    <w:rsid w:val="003B14D4"/>
    <w:rsid w:val="003B1602"/>
    <w:rsid w:val="003B17BE"/>
    <w:rsid w:val="003B19AF"/>
    <w:rsid w:val="003B1FB5"/>
    <w:rsid w:val="003B2158"/>
    <w:rsid w:val="003B23AC"/>
    <w:rsid w:val="003B24D9"/>
    <w:rsid w:val="003B2853"/>
    <w:rsid w:val="003B28D9"/>
    <w:rsid w:val="003B29DC"/>
    <w:rsid w:val="003B2A1D"/>
    <w:rsid w:val="003B2C73"/>
    <w:rsid w:val="003B2D48"/>
    <w:rsid w:val="003B2F37"/>
    <w:rsid w:val="003B3013"/>
    <w:rsid w:val="003B3117"/>
    <w:rsid w:val="003B31EB"/>
    <w:rsid w:val="003B365B"/>
    <w:rsid w:val="003B3795"/>
    <w:rsid w:val="003B3C0F"/>
    <w:rsid w:val="003B3E88"/>
    <w:rsid w:val="003B3FC0"/>
    <w:rsid w:val="003B44DC"/>
    <w:rsid w:val="003B4627"/>
    <w:rsid w:val="003B48D5"/>
    <w:rsid w:val="003B4DCE"/>
    <w:rsid w:val="003B5056"/>
    <w:rsid w:val="003B5330"/>
    <w:rsid w:val="003B6803"/>
    <w:rsid w:val="003B6E72"/>
    <w:rsid w:val="003B7281"/>
    <w:rsid w:val="003B751C"/>
    <w:rsid w:val="003B77D7"/>
    <w:rsid w:val="003B78DA"/>
    <w:rsid w:val="003B7949"/>
    <w:rsid w:val="003B7BE0"/>
    <w:rsid w:val="003B7C34"/>
    <w:rsid w:val="003B7F92"/>
    <w:rsid w:val="003B7FA3"/>
    <w:rsid w:val="003C0312"/>
    <w:rsid w:val="003C075F"/>
    <w:rsid w:val="003C07BF"/>
    <w:rsid w:val="003C0CDF"/>
    <w:rsid w:val="003C0F40"/>
    <w:rsid w:val="003C0F69"/>
    <w:rsid w:val="003C1307"/>
    <w:rsid w:val="003C1309"/>
    <w:rsid w:val="003C1360"/>
    <w:rsid w:val="003C193E"/>
    <w:rsid w:val="003C1EF5"/>
    <w:rsid w:val="003C2272"/>
    <w:rsid w:val="003C254C"/>
    <w:rsid w:val="003C255B"/>
    <w:rsid w:val="003C2746"/>
    <w:rsid w:val="003C2E11"/>
    <w:rsid w:val="003C2E18"/>
    <w:rsid w:val="003C2E8C"/>
    <w:rsid w:val="003C3609"/>
    <w:rsid w:val="003C3715"/>
    <w:rsid w:val="003C379A"/>
    <w:rsid w:val="003C379F"/>
    <w:rsid w:val="003C3A55"/>
    <w:rsid w:val="003C3B2D"/>
    <w:rsid w:val="003C3F1E"/>
    <w:rsid w:val="003C40B6"/>
    <w:rsid w:val="003C46AF"/>
    <w:rsid w:val="003C487B"/>
    <w:rsid w:val="003C5C35"/>
    <w:rsid w:val="003C62A4"/>
    <w:rsid w:val="003C64BA"/>
    <w:rsid w:val="003C6885"/>
    <w:rsid w:val="003C69E6"/>
    <w:rsid w:val="003C6C5D"/>
    <w:rsid w:val="003C7312"/>
    <w:rsid w:val="003C7320"/>
    <w:rsid w:val="003C75A7"/>
    <w:rsid w:val="003C763C"/>
    <w:rsid w:val="003D04F6"/>
    <w:rsid w:val="003D08F5"/>
    <w:rsid w:val="003D0CAC"/>
    <w:rsid w:val="003D0F1A"/>
    <w:rsid w:val="003D0FBE"/>
    <w:rsid w:val="003D1280"/>
    <w:rsid w:val="003D156F"/>
    <w:rsid w:val="003D161B"/>
    <w:rsid w:val="003D1CA4"/>
    <w:rsid w:val="003D2709"/>
    <w:rsid w:val="003D3109"/>
    <w:rsid w:val="003D31FB"/>
    <w:rsid w:val="003D344F"/>
    <w:rsid w:val="003D3EB1"/>
    <w:rsid w:val="003D41FD"/>
    <w:rsid w:val="003D4365"/>
    <w:rsid w:val="003D456A"/>
    <w:rsid w:val="003D4B2F"/>
    <w:rsid w:val="003D53CC"/>
    <w:rsid w:val="003D5914"/>
    <w:rsid w:val="003D5C4C"/>
    <w:rsid w:val="003D5D8C"/>
    <w:rsid w:val="003D5EF8"/>
    <w:rsid w:val="003D712F"/>
    <w:rsid w:val="003D74B6"/>
    <w:rsid w:val="003D77F0"/>
    <w:rsid w:val="003D7CBD"/>
    <w:rsid w:val="003D7E80"/>
    <w:rsid w:val="003E008B"/>
    <w:rsid w:val="003E05DE"/>
    <w:rsid w:val="003E09BD"/>
    <w:rsid w:val="003E0AE7"/>
    <w:rsid w:val="003E0CD9"/>
    <w:rsid w:val="003E0EA8"/>
    <w:rsid w:val="003E0F6A"/>
    <w:rsid w:val="003E118A"/>
    <w:rsid w:val="003E1360"/>
    <w:rsid w:val="003E1672"/>
    <w:rsid w:val="003E19C1"/>
    <w:rsid w:val="003E1AFC"/>
    <w:rsid w:val="003E1D0A"/>
    <w:rsid w:val="003E1D53"/>
    <w:rsid w:val="003E256F"/>
    <w:rsid w:val="003E2884"/>
    <w:rsid w:val="003E2BAD"/>
    <w:rsid w:val="003E2CBD"/>
    <w:rsid w:val="003E3149"/>
    <w:rsid w:val="003E31F3"/>
    <w:rsid w:val="003E33AD"/>
    <w:rsid w:val="003E34FF"/>
    <w:rsid w:val="003E360B"/>
    <w:rsid w:val="003E36C2"/>
    <w:rsid w:val="003E391A"/>
    <w:rsid w:val="003E39F8"/>
    <w:rsid w:val="003E3A63"/>
    <w:rsid w:val="003E3BED"/>
    <w:rsid w:val="003E4225"/>
    <w:rsid w:val="003E46FE"/>
    <w:rsid w:val="003E47FF"/>
    <w:rsid w:val="003E4A60"/>
    <w:rsid w:val="003E4E06"/>
    <w:rsid w:val="003E5068"/>
    <w:rsid w:val="003E50FE"/>
    <w:rsid w:val="003E52E3"/>
    <w:rsid w:val="003E5456"/>
    <w:rsid w:val="003E552F"/>
    <w:rsid w:val="003E58DB"/>
    <w:rsid w:val="003E5F1B"/>
    <w:rsid w:val="003E60A4"/>
    <w:rsid w:val="003E612F"/>
    <w:rsid w:val="003E6148"/>
    <w:rsid w:val="003E622A"/>
    <w:rsid w:val="003E62E2"/>
    <w:rsid w:val="003E6397"/>
    <w:rsid w:val="003E639B"/>
    <w:rsid w:val="003E6480"/>
    <w:rsid w:val="003E67C3"/>
    <w:rsid w:val="003E69B5"/>
    <w:rsid w:val="003E6E5D"/>
    <w:rsid w:val="003E7030"/>
    <w:rsid w:val="003E747C"/>
    <w:rsid w:val="003E78B0"/>
    <w:rsid w:val="003E7D53"/>
    <w:rsid w:val="003E7EE5"/>
    <w:rsid w:val="003F05A6"/>
    <w:rsid w:val="003F0664"/>
    <w:rsid w:val="003F0A14"/>
    <w:rsid w:val="003F0C5C"/>
    <w:rsid w:val="003F0D82"/>
    <w:rsid w:val="003F11D6"/>
    <w:rsid w:val="003F15CB"/>
    <w:rsid w:val="003F1603"/>
    <w:rsid w:val="003F16DC"/>
    <w:rsid w:val="003F1B24"/>
    <w:rsid w:val="003F1D7B"/>
    <w:rsid w:val="003F1F20"/>
    <w:rsid w:val="003F2D1F"/>
    <w:rsid w:val="003F2F0C"/>
    <w:rsid w:val="003F3341"/>
    <w:rsid w:val="003F3937"/>
    <w:rsid w:val="003F3954"/>
    <w:rsid w:val="003F407F"/>
    <w:rsid w:val="003F4598"/>
    <w:rsid w:val="003F4F49"/>
    <w:rsid w:val="003F50C1"/>
    <w:rsid w:val="003F574F"/>
    <w:rsid w:val="003F57D2"/>
    <w:rsid w:val="003F58C6"/>
    <w:rsid w:val="003F5BBF"/>
    <w:rsid w:val="003F5E4E"/>
    <w:rsid w:val="003F5F2B"/>
    <w:rsid w:val="003F5FA5"/>
    <w:rsid w:val="003F6305"/>
    <w:rsid w:val="003F63DF"/>
    <w:rsid w:val="003F6ABA"/>
    <w:rsid w:val="003F6E0C"/>
    <w:rsid w:val="003F6F8A"/>
    <w:rsid w:val="003F708C"/>
    <w:rsid w:val="003F733E"/>
    <w:rsid w:val="003F7398"/>
    <w:rsid w:val="003F77B7"/>
    <w:rsid w:val="003F795A"/>
    <w:rsid w:val="003F7B44"/>
    <w:rsid w:val="003F7D27"/>
    <w:rsid w:val="003F7D8F"/>
    <w:rsid w:val="003F7F77"/>
    <w:rsid w:val="00400404"/>
    <w:rsid w:val="0040054E"/>
    <w:rsid w:val="00400DF9"/>
    <w:rsid w:val="00400E38"/>
    <w:rsid w:val="00401044"/>
    <w:rsid w:val="004010AC"/>
    <w:rsid w:val="0040113B"/>
    <w:rsid w:val="004013E4"/>
    <w:rsid w:val="0040157D"/>
    <w:rsid w:val="00401697"/>
    <w:rsid w:val="00401805"/>
    <w:rsid w:val="00401ACE"/>
    <w:rsid w:val="00401CC2"/>
    <w:rsid w:val="00401E59"/>
    <w:rsid w:val="00401E87"/>
    <w:rsid w:val="004021C1"/>
    <w:rsid w:val="00402535"/>
    <w:rsid w:val="00403368"/>
    <w:rsid w:val="0040336D"/>
    <w:rsid w:val="004034F4"/>
    <w:rsid w:val="00403581"/>
    <w:rsid w:val="0040382E"/>
    <w:rsid w:val="00403AA5"/>
    <w:rsid w:val="00403D31"/>
    <w:rsid w:val="00403E3F"/>
    <w:rsid w:val="00404201"/>
    <w:rsid w:val="00405057"/>
    <w:rsid w:val="004054CA"/>
    <w:rsid w:val="004057FF"/>
    <w:rsid w:val="00405D43"/>
    <w:rsid w:val="004068AE"/>
    <w:rsid w:val="00407119"/>
    <w:rsid w:val="004071C0"/>
    <w:rsid w:val="0040722E"/>
    <w:rsid w:val="00407488"/>
    <w:rsid w:val="004074F2"/>
    <w:rsid w:val="0040777B"/>
    <w:rsid w:val="004078C6"/>
    <w:rsid w:val="00407A0A"/>
    <w:rsid w:val="00407AD5"/>
    <w:rsid w:val="00407CB2"/>
    <w:rsid w:val="00407DB0"/>
    <w:rsid w:val="00407F5B"/>
    <w:rsid w:val="00410DCE"/>
    <w:rsid w:val="0041159E"/>
    <w:rsid w:val="004116EB"/>
    <w:rsid w:val="00411726"/>
    <w:rsid w:val="00411CE8"/>
    <w:rsid w:val="00411DFD"/>
    <w:rsid w:val="0041200C"/>
    <w:rsid w:val="004122AA"/>
    <w:rsid w:val="00412452"/>
    <w:rsid w:val="0041249E"/>
    <w:rsid w:val="00412FF7"/>
    <w:rsid w:val="00413459"/>
    <w:rsid w:val="0041351E"/>
    <w:rsid w:val="0041363D"/>
    <w:rsid w:val="004142BA"/>
    <w:rsid w:val="0041441F"/>
    <w:rsid w:val="00414C4A"/>
    <w:rsid w:val="00414C9B"/>
    <w:rsid w:val="00414EAD"/>
    <w:rsid w:val="004150B5"/>
    <w:rsid w:val="00415862"/>
    <w:rsid w:val="00415A43"/>
    <w:rsid w:val="00415A9E"/>
    <w:rsid w:val="00415C2E"/>
    <w:rsid w:val="004160D8"/>
    <w:rsid w:val="00416320"/>
    <w:rsid w:val="00416AD1"/>
    <w:rsid w:val="00416C33"/>
    <w:rsid w:val="00417237"/>
    <w:rsid w:val="00417300"/>
    <w:rsid w:val="004178B5"/>
    <w:rsid w:val="00420093"/>
    <w:rsid w:val="00420314"/>
    <w:rsid w:val="0042091A"/>
    <w:rsid w:val="00420DDE"/>
    <w:rsid w:val="00421BFA"/>
    <w:rsid w:val="00421DE5"/>
    <w:rsid w:val="00421E1E"/>
    <w:rsid w:val="00422020"/>
    <w:rsid w:val="004222F5"/>
    <w:rsid w:val="004223E7"/>
    <w:rsid w:val="004224FA"/>
    <w:rsid w:val="00422805"/>
    <w:rsid w:val="00422A1F"/>
    <w:rsid w:val="00422B55"/>
    <w:rsid w:val="00423288"/>
    <w:rsid w:val="0042328C"/>
    <w:rsid w:val="00423396"/>
    <w:rsid w:val="004235AC"/>
    <w:rsid w:val="004238F6"/>
    <w:rsid w:val="00423EEE"/>
    <w:rsid w:val="00424130"/>
    <w:rsid w:val="00424405"/>
    <w:rsid w:val="004246A7"/>
    <w:rsid w:val="00424868"/>
    <w:rsid w:val="00424A90"/>
    <w:rsid w:val="00424AA0"/>
    <w:rsid w:val="004250E6"/>
    <w:rsid w:val="00425406"/>
    <w:rsid w:val="0042588F"/>
    <w:rsid w:val="00425966"/>
    <w:rsid w:val="00425FF7"/>
    <w:rsid w:val="004268D4"/>
    <w:rsid w:val="00426A4B"/>
    <w:rsid w:val="00426B78"/>
    <w:rsid w:val="00426BDC"/>
    <w:rsid w:val="00426C3F"/>
    <w:rsid w:val="00426F42"/>
    <w:rsid w:val="00426FD9"/>
    <w:rsid w:val="004275F9"/>
    <w:rsid w:val="0042766E"/>
    <w:rsid w:val="00427C7B"/>
    <w:rsid w:val="00427C7C"/>
    <w:rsid w:val="00430394"/>
    <w:rsid w:val="00430554"/>
    <w:rsid w:val="00430775"/>
    <w:rsid w:val="00430D3A"/>
    <w:rsid w:val="00430E40"/>
    <w:rsid w:val="00431410"/>
    <w:rsid w:val="00431814"/>
    <w:rsid w:val="004319FE"/>
    <w:rsid w:val="00431A74"/>
    <w:rsid w:val="00431E11"/>
    <w:rsid w:val="00431F6C"/>
    <w:rsid w:val="00432157"/>
    <w:rsid w:val="004328C1"/>
    <w:rsid w:val="00432D07"/>
    <w:rsid w:val="00432E62"/>
    <w:rsid w:val="00432EF8"/>
    <w:rsid w:val="00433188"/>
    <w:rsid w:val="004332C6"/>
    <w:rsid w:val="004334C2"/>
    <w:rsid w:val="00433648"/>
    <w:rsid w:val="00434143"/>
    <w:rsid w:val="00434542"/>
    <w:rsid w:val="0043478F"/>
    <w:rsid w:val="00434B45"/>
    <w:rsid w:val="00434F00"/>
    <w:rsid w:val="00435306"/>
    <w:rsid w:val="004358A9"/>
    <w:rsid w:val="00435980"/>
    <w:rsid w:val="00435E7F"/>
    <w:rsid w:val="00435EE7"/>
    <w:rsid w:val="00435F78"/>
    <w:rsid w:val="004361BC"/>
    <w:rsid w:val="0043640E"/>
    <w:rsid w:val="0043684E"/>
    <w:rsid w:val="00436997"/>
    <w:rsid w:val="00437042"/>
    <w:rsid w:val="00437273"/>
    <w:rsid w:val="00437530"/>
    <w:rsid w:val="004375DD"/>
    <w:rsid w:val="004375FA"/>
    <w:rsid w:val="004379D8"/>
    <w:rsid w:val="00437AF2"/>
    <w:rsid w:val="00437B75"/>
    <w:rsid w:val="00437BE8"/>
    <w:rsid w:val="00437D09"/>
    <w:rsid w:val="00437F6C"/>
    <w:rsid w:val="004404B3"/>
    <w:rsid w:val="00440C65"/>
    <w:rsid w:val="00441516"/>
    <w:rsid w:val="0044152A"/>
    <w:rsid w:val="00441714"/>
    <w:rsid w:val="0044171E"/>
    <w:rsid w:val="00441954"/>
    <w:rsid w:val="00441FFB"/>
    <w:rsid w:val="00442416"/>
    <w:rsid w:val="004428BB"/>
    <w:rsid w:val="00442C79"/>
    <w:rsid w:val="00442E88"/>
    <w:rsid w:val="00442EFA"/>
    <w:rsid w:val="00443116"/>
    <w:rsid w:val="004431EE"/>
    <w:rsid w:val="00443423"/>
    <w:rsid w:val="0044346F"/>
    <w:rsid w:val="00443661"/>
    <w:rsid w:val="004437B5"/>
    <w:rsid w:val="00443E72"/>
    <w:rsid w:val="00443EDD"/>
    <w:rsid w:val="004441B2"/>
    <w:rsid w:val="004444E2"/>
    <w:rsid w:val="00444B78"/>
    <w:rsid w:val="00444C55"/>
    <w:rsid w:val="00444DC2"/>
    <w:rsid w:val="0044507E"/>
    <w:rsid w:val="004455D4"/>
    <w:rsid w:val="00445A6C"/>
    <w:rsid w:val="00445C5D"/>
    <w:rsid w:val="00445F34"/>
    <w:rsid w:val="00446282"/>
    <w:rsid w:val="004465AA"/>
    <w:rsid w:val="00446AFE"/>
    <w:rsid w:val="00446C24"/>
    <w:rsid w:val="00446D2F"/>
    <w:rsid w:val="00446DE1"/>
    <w:rsid w:val="00447218"/>
    <w:rsid w:val="0044726D"/>
    <w:rsid w:val="00447282"/>
    <w:rsid w:val="0044736B"/>
    <w:rsid w:val="004474DB"/>
    <w:rsid w:val="004476FB"/>
    <w:rsid w:val="00447718"/>
    <w:rsid w:val="00447748"/>
    <w:rsid w:val="00447794"/>
    <w:rsid w:val="004478C4"/>
    <w:rsid w:val="004479E9"/>
    <w:rsid w:val="00447AEA"/>
    <w:rsid w:val="00450242"/>
    <w:rsid w:val="004504D1"/>
    <w:rsid w:val="0045051B"/>
    <w:rsid w:val="00450ACE"/>
    <w:rsid w:val="00450BD0"/>
    <w:rsid w:val="00450CD7"/>
    <w:rsid w:val="00450D44"/>
    <w:rsid w:val="00450D77"/>
    <w:rsid w:val="004518E7"/>
    <w:rsid w:val="00451BD7"/>
    <w:rsid w:val="00451C76"/>
    <w:rsid w:val="00451CAA"/>
    <w:rsid w:val="00452039"/>
    <w:rsid w:val="004522CD"/>
    <w:rsid w:val="0045251B"/>
    <w:rsid w:val="004527DB"/>
    <w:rsid w:val="00452D8E"/>
    <w:rsid w:val="00453054"/>
    <w:rsid w:val="00453055"/>
    <w:rsid w:val="00453260"/>
    <w:rsid w:val="004534AF"/>
    <w:rsid w:val="004535E1"/>
    <w:rsid w:val="0045394F"/>
    <w:rsid w:val="004539C6"/>
    <w:rsid w:val="00453C57"/>
    <w:rsid w:val="00453C6E"/>
    <w:rsid w:val="00453F51"/>
    <w:rsid w:val="00454390"/>
    <w:rsid w:val="0045447B"/>
    <w:rsid w:val="004546D9"/>
    <w:rsid w:val="004548AF"/>
    <w:rsid w:val="00454C8B"/>
    <w:rsid w:val="00454E6B"/>
    <w:rsid w:val="00454EF0"/>
    <w:rsid w:val="00455A4C"/>
    <w:rsid w:val="00455A77"/>
    <w:rsid w:val="00455AF7"/>
    <w:rsid w:val="00455C28"/>
    <w:rsid w:val="00456912"/>
    <w:rsid w:val="004569E8"/>
    <w:rsid w:val="00456A38"/>
    <w:rsid w:val="00456EF2"/>
    <w:rsid w:val="004572E9"/>
    <w:rsid w:val="0045740C"/>
    <w:rsid w:val="00457C91"/>
    <w:rsid w:val="00457E0A"/>
    <w:rsid w:val="00460812"/>
    <w:rsid w:val="0046089B"/>
    <w:rsid w:val="004613B2"/>
    <w:rsid w:val="00461529"/>
    <w:rsid w:val="004617C0"/>
    <w:rsid w:val="00461A15"/>
    <w:rsid w:val="00461D6E"/>
    <w:rsid w:val="00461F0A"/>
    <w:rsid w:val="00462329"/>
    <w:rsid w:val="0046235A"/>
    <w:rsid w:val="004625F1"/>
    <w:rsid w:val="0046270D"/>
    <w:rsid w:val="004628FC"/>
    <w:rsid w:val="00462AD8"/>
    <w:rsid w:val="00462C50"/>
    <w:rsid w:val="00463060"/>
    <w:rsid w:val="004631B3"/>
    <w:rsid w:val="004638A3"/>
    <w:rsid w:val="004639AD"/>
    <w:rsid w:val="00463B94"/>
    <w:rsid w:val="00463DCF"/>
    <w:rsid w:val="00463FC1"/>
    <w:rsid w:val="00463FC8"/>
    <w:rsid w:val="004640BC"/>
    <w:rsid w:val="004641A1"/>
    <w:rsid w:val="00464E9D"/>
    <w:rsid w:val="00464F17"/>
    <w:rsid w:val="00465185"/>
    <w:rsid w:val="00465508"/>
    <w:rsid w:val="00465587"/>
    <w:rsid w:val="00465AD8"/>
    <w:rsid w:val="00465DAD"/>
    <w:rsid w:val="00466501"/>
    <w:rsid w:val="0046694B"/>
    <w:rsid w:val="004671B5"/>
    <w:rsid w:val="00467431"/>
    <w:rsid w:val="004674D5"/>
    <w:rsid w:val="00467671"/>
    <w:rsid w:val="00467909"/>
    <w:rsid w:val="0046799F"/>
    <w:rsid w:val="004679C3"/>
    <w:rsid w:val="004701A4"/>
    <w:rsid w:val="0047036E"/>
    <w:rsid w:val="004704AF"/>
    <w:rsid w:val="004707ED"/>
    <w:rsid w:val="00470D90"/>
    <w:rsid w:val="0047106F"/>
    <w:rsid w:val="0047132A"/>
    <w:rsid w:val="004714D6"/>
    <w:rsid w:val="00471513"/>
    <w:rsid w:val="00471522"/>
    <w:rsid w:val="004715D7"/>
    <w:rsid w:val="00471A0B"/>
    <w:rsid w:val="00471AAB"/>
    <w:rsid w:val="0047269F"/>
    <w:rsid w:val="00472952"/>
    <w:rsid w:val="00472954"/>
    <w:rsid w:val="00472B7E"/>
    <w:rsid w:val="00472D16"/>
    <w:rsid w:val="00472D6F"/>
    <w:rsid w:val="004731C3"/>
    <w:rsid w:val="00473266"/>
    <w:rsid w:val="004736BF"/>
    <w:rsid w:val="0047391E"/>
    <w:rsid w:val="00473BB0"/>
    <w:rsid w:val="00473CFB"/>
    <w:rsid w:val="00473F78"/>
    <w:rsid w:val="00474124"/>
    <w:rsid w:val="004748EB"/>
    <w:rsid w:val="0047496A"/>
    <w:rsid w:val="00474D0F"/>
    <w:rsid w:val="00475072"/>
    <w:rsid w:val="004755C2"/>
    <w:rsid w:val="00475A46"/>
    <w:rsid w:val="00475B3B"/>
    <w:rsid w:val="00475B76"/>
    <w:rsid w:val="00475FC2"/>
    <w:rsid w:val="00476252"/>
    <w:rsid w:val="0047633B"/>
    <w:rsid w:val="0047651F"/>
    <w:rsid w:val="0047676D"/>
    <w:rsid w:val="00476D16"/>
    <w:rsid w:val="00477403"/>
    <w:rsid w:val="00477565"/>
    <w:rsid w:val="004775DC"/>
    <w:rsid w:val="00477CDE"/>
    <w:rsid w:val="00477E18"/>
    <w:rsid w:val="0048006C"/>
    <w:rsid w:val="00480698"/>
    <w:rsid w:val="004808A8"/>
    <w:rsid w:val="00480BB0"/>
    <w:rsid w:val="00481061"/>
    <w:rsid w:val="004813D6"/>
    <w:rsid w:val="00481BAE"/>
    <w:rsid w:val="00481FD4"/>
    <w:rsid w:val="00482293"/>
    <w:rsid w:val="00482A00"/>
    <w:rsid w:val="00483588"/>
    <w:rsid w:val="00483682"/>
    <w:rsid w:val="00483AD5"/>
    <w:rsid w:val="00483E14"/>
    <w:rsid w:val="004841D9"/>
    <w:rsid w:val="004842F5"/>
    <w:rsid w:val="0048465D"/>
    <w:rsid w:val="00484783"/>
    <w:rsid w:val="00484CBD"/>
    <w:rsid w:val="00484CF5"/>
    <w:rsid w:val="00485439"/>
    <w:rsid w:val="0048560C"/>
    <w:rsid w:val="004856DB"/>
    <w:rsid w:val="004858FE"/>
    <w:rsid w:val="004859BD"/>
    <w:rsid w:val="00485D8A"/>
    <w:rsid w:val="00485DAF"/>
    <w:rsid w:val="00486196"/>
    <w:rsid w:val="00486674"/>
    <w:rsid w:val="00486A9D"/>
    <w:rsid w:val="00486F69"/>
    <w:rsid w:val="00487206"/>
    <w:rsid w:val="00487332"/>
    <w:rsid w:val="00487568"/>
    <w:rsid w:val="00487A21"/>
    <w:rsid w:val="00487C96"/>
    <w:rsid w:val="00487E85"/>
    <w:rsid w:val="00490041"/>
    <w:rsid w:val="0049037D"/>
    <w:rsid w:val="00490667"/>
    <w:rsid w:val="0049071C"/>
    <w:rsid w:val="00490B2E"/>
    <w:rsid w:val="00490B94"/>
    <w:rsid w:val="00490B9A"/>
    <w:rsid w:val="00490C19"/>
    <w:rsid w:val="00490C91"/>
    <w:rsid w:val="00490E05"/>
    <w:rsid w:val="00490F9D"/>
    <w:rsid w:val="00491F33"/>
    <w:rsid w:val="004923BF"/>
    <w:rsid w:val="004923F1"/>
    <w:rsid w:val="00492EF6"/>
    <w:rsid w:val="00492F99"/>
    <w:rsid w:val="00492FDC"/>
    <w:rsid w:val="00493567"/>
    <w:rsid w:val="0049376C"/>
    <w:rsid w:val="0049377E"/>
    <w:rsid w:val="004939B2"/>
    <w:rsid w:val="00493BD1"/>
    <w:rsid w:val="0049426B"/>
    <w:rsid w:val="004942E9"/>
    <w:rsid w:val="00494C2A"/>
    <w:rsid w:val="00494D94"/>
    <w:rsid w:val="00494DDA"/>
    <w:rsid w:val="00495068"/>
    <w:rsid w:val="00495086"/>
    <w:rsid w:val="0049531A"/>
    <w:rsid w:val="0049558E"/>
    <w:rsid w:val="00495651"/>
    <w:rsid w:val="004958F0"/>
    <w:rsid w:val="0049590A"/>
    <w:rsid w:val="0049599F"/>
    <w:rsid w:val="00495C60"/>
    <w:rsid w:val="00495E84"/>
    <w:rsid w:val="004960BC"/>
    <w:rsid w:val="004962CA"/>
    <w:rsid w:val="004962F0"/>
    <w:rsid w:val="0049667D"/>
    <w:rsid w:val="00496C58"/>
    <w:rsid w:val="004978F1"/>
    <w:rsid w:val="00497979"/>
    <w:rsid w:val="004979CC"/>
    <w:rsid w:val="00497C09"/>
    <w:rsid w:val="00497E68"/>
    <w:rsid w:val="00497FC8"/>
    <w:rsid w:val="004A0054"/>
    <w:rsid w:val="004A0180"/>
    <w:rsid w:val="004A036E"/>
    <w:rsid w:val="004A0616"/>
    <w:rsid w:val="004A1154"/>
    <w:rsid w:val="004A125A"/>
    <w:rsid w:val="004A140A"/>
    <w:rsid w:val="004A1F51"/>
    <w:rsid w:val="004A2EE6"/>
    <w:rsid w:val="004A30C3"/>
    <w:rsid w:val="004A313A"/>
    <w:rsid w:val="004A32B3"/>
    <w:rsid w:val="004A34E9"/>
    <w:rsid w:val="004A352E"/>
    <w:rsid w:val="004A39BA"/>
    <w:rsid w:val="004A3A7C"/>
    <w:rsid w:val="004A42E7"/>
    <w:rsid w:val="004A45DB"/>
    <w:rsid w:val="004A4889"/>
    <w:rsid w:val="004A4C4E"/>
    <w:rsid w:val="004A4DE4"/>
    <w:rsid w:val="004A5283"/>
    <w:rsid w:val="004A537A"/>
    <w:rsid w:val="004A5486"/>
    <w:rsid w:val="004A555D"/>
    <w:rsid w:val="004A5850"/>
    <w:rsid w:val="004A592F"/>
    <w:rsid w:val="004A5CEC"/>
    <w:rsid w:val="004A60C7"/>
    <w:rsid w:val="004A6226"/>
    <w:rsid w:val="004A62B9"/>
    <w:rsid w:val="004A631D"/>
    <w:rsid w:val="004A63EB"/>
    <w:rsid w:val="004A6420"/>
    <w:rsid w:val="004A668D"/>
    <w:rsid w:val="004A66D4"/>
    <w:rsid w:val="004A6782"/>
    <w:rsid w:val="004A6AA6"/>
    <w:rsid w:val="004A6EA7"/>
    <w:rsid w:val="004A7032"/>
    <w:rsid w:val="004A70C9"/>
    <w:rsid w:val="004A734A"/>
    <w:rsid w:val="004A7675"/>
    <w:rsid w:val="004A778D"/>
    <w:rsid w:val="004A7840"/>
    <w:rsid w:val="004A7CAC"/>
    <w:rsid w:val="004B000F"/>
    <w:rsid w:val="004B043A"/>
    <w:rsid w:val="004B0AA8"/>
    <w:rsid w:val="004B0EAD"/>
    <w:rsid w:val="004B0EFC"/>
    <w:rsid w:val="004B0F99"/>
    <w:rsid w:val="004B1723"/>
    <w:rsid w:val="004B17EA"/>
    <w:rsid w:val="004B23F7"/>
    <w:rsid w:val="004B2445"/>
    <w:rsid w:val="004B259E"/>
    <w:rsid w:val="004B29F8"/>
    <w:rsid w:val="004B2A40"/>
    <w:rsid w:val="004B2D37"/>
    <w:rsid w:val="004B2DEB"/>
    <w:rsid w:val="004B33A6"/>
    <w:rsid w:val="004B33BA"/>
    <w:rsid w:val="004B3437"/>
    <w:rsid w:val="004B3484"/>
    <w:rsid w:val="004B3487"/>
    <w:rsid w:val="004B36C0"/>
    <w:rsid w:val="004B36F4"/>
    <w:rsid w:val="004B3743"/>
    <w:rsid w:val="004B3E34"/>
    <w:rsid w:val="004B40B0"/>
    <w:rsid w:val="004B44DA"/>
    <w:rsid w:val="004B499F"/>
    <w:rsid w:val="004B4B0D"/>
    <w:rsid w:val="004B4D8D"/>
    <w:rsid w:val="004B544C"/>
    <w:rsid w:val="004B5500"/>
    <w:rsid w:val="004B5571"/>
    <w:rsid w:val="004B57BB"/>
    <w:rsid w:val="004B5851"/>
    <w:rsid w:val="004B5A37"/>
    <w:rsid w:val="004B5C27"/>
    <w:rsid w:val="004B6146"/>
    <w:rsid w:val="004B6156"/>
    <w:rsid w:val="004B6414"/>
    <w:rsid w:val="004B72EA"/>
    <w:rsid w:val="004B7520"/>
    <w:rsid w:val="004B76CC"/>
    <w:rsid w:val="004B7F97"/>
    <w:rsid w:val="004C0091"/>
    <w:rsid w:val="004C0106"/>
    <w:rsid w:val="004C0361"/>
    <w:rsid w:val="004C074D"/>
    <w:rsid w:val="004C0802"/>
    <w:rsid w:val="004C0A44"/>
    <w:rsid w:val="004C10CF"/>
    <w:rsid w:val="004C1486"/>
    <w:rsid w:val="004C1BCE"/>
    <w:rsid w:val="004C20EF"/>
    <w:rsid w:val="004C2515"/>
    <w:rsid w:val="004C271B"/>
    <w:rsid w:val="004C30D2"/>
    <w:rsid w:val="004C32C4"/>
    <w:rsid w:val="004C331A"/>
    <w:rsid w:val="004C39CF"/>
    <w:rsid w:val="004C3C0B"/>
    <w:rsid w:val="004C3EB6"/>
    <w:rsid w:val="004C40EA"/>
    <w:rsid w:val="004C4589"/>
    <w:rsid w:val="004C48BF"/>
    <w:rsid w:val="004C49A3"/>
    <w:rsid w:val="004C4EF6"/>
    <w:rsid w:val="004C523A"/>
    <w:rsid w:val="004C52C7"/>
    <w:rsid w:val="004C5318"/>
    <w:rsid w:val="004C55B2"/>
    <w:rsid w:val="004C5A8E"/>
    <w:rsid w:val="004C5B76"/>
    <w:rsid w:val="004C5D40"/>
    <w:rsid w:val="004C6017"/>
    <w:rsid w:val="004C6070"/>
    <w:rsid w:val="004C6227"/>
    <w:rsid w:val="004C6261"/>
    <w:rsid w:val="004C6263"/>
    <w:rsid w:val="004C6557"/>
    <w:rsid w:val="004C65DC"/>
    <w:rsid w:val="004C6860"/>
    <w:rsid w:val="004C7015"/>
    <w:rsid w:val="004C74EF"/>
    <w:rsid w:val="004C7546"/>
    <w:rsid w:val="004C7557"/>
    <w:rsid w:val="004D0230"/>
    <w:rsid w:val="004D07B6"/>
    <w:rsid w:val="004D09D9"/>
    <w:rsid w:val="004D0B65"/>
    <w:rsid w:val="004D0E82"/>
    <w:rsid w:val="004D0F48"/>
    <w:rsid w:val="004D1160"/>
    <w:rsid w:val="004D11EC"/>
    <w:rsid w:val="004D13C1"/>
    <w:rsid w:val="004D13F7"/>
    <w:rsid w:val="004D1969"/>
    <w:rsid w:val="004D1B73"/>
    <w:rsid w:val="004D1D7C"/>
    <w:rsid w:val="004D1D8F"/>
    <w:rsid w:val="004D1FC0"/>
    <w:rsid w:val="004D2157"/>
    <w:rsid w:val="004D26C3"/>
    <w:rsid w:val="004D2CA4"/>
    <w:rsid w:val="004D34F6"/>
    <w:rsid w:val="004D3713"/>
    <w:rsid w:val="004D3ADE"/>
    <w:rsid w:val="004D3C70"/>
    <w:rsid w:val="004D3C71"/>
    <w:rsid w:val="004D3CF2"/>
    <w:rsid w:val="004D3F7B"/>
    <w:rsid w:val="004D3FB1"/>
    <w:rsid w:val="004D43A7"/>
    <w:rsid w:val="004D43D2"/>
    <w:rsid w:val="004D4836"/>
    <w:rsid w:val="004D536E"/>
    <w:rsid w:val="004D5400"/>
    <w:rsid w:val="004D5535"/>
    <w:rsid w:val="004D5C2C"/>
    <w:rsid w:val="004D5C57"/>
    <w:rsid w:val="004D6093"/>
    <w:rsid w:val="004D6782"/>
    <w:rsid w:val="004D6934"/>
    <w:rsid w:val="004D6BD0"/>
    <w:rsid w:val="004D6E34"/>
    <w:rsid w:val="004D6E4A"/>
    <w:rsid w:val="004D6EDC"/>
    <w:rsid w:val="004D747C"/>
    <w:rsid w:val="004D7714"/>
    <w:rsid w:val="004D7893"/>
    <w:rsid w:val="004D7A81"/>
    <w:rsid w:val="004E01AA"/>
    <w:rsid w:val="004E037E"/>
    <w:rsid w:val="004E0483"/>
    <w:rsid w:val="004E0C86"/>
    <w:rsid w:val="004E0CC5"/>
    <w:rsid w:val="004E1173"/>
    <w:rsid w:val="004E121E"/>
    <w:rsid w:val="004E12F9"/>
    <w:rsid w:val="004E1321"/>
    <w:rsid w:val="004E13F3"/>
    <w:rsid w:val="004E1A83"/>
    <w:rsid w:val="004E1C6C"/>
    <w:rsid w:val="004E1D47"/>
    <w:rsid w:val="004E1FBF"/>
    <w:rsid w:val="004E1FC9"/>
    <w:rsid w:val="004E2226"/>
    <w:rsid w:val="004E23C4"/>
    <w:rsid w:val="004E259B"/>
    <w:rsid w:val="004E25C1"/>
    <w:rsid w:val="004E28D6"/>
    <w:rsid w:val="004E3624"/>
    <w:rsid w:val="004E3701"/>
    <w:rsid w:val="004E393B"/>
    <w:rsid w:val="004E4035"/>
    <w:rsid w:val="004E47B2"/>
    <w:rsid w:val="004E4975"/>
    <w:rsid w:val="004E53AA"/>
    <w:rsid w:val="004E55CF"/>
    <w:rsid w:val="004E58AC"/>
    <w:rsid w:val="004E5B64"/>
    <w:rsid w:val="004E5CC4"/>
    <w:rsid w:val="004E5D45"/>
    <w:rsid w:val="004E5E68"/>
    <w:rsid w:val="004E5F23"/>
    <w:rsid w:val="004E6424"/>
    <w:rsid w:val="004E6452"/>
    <w:rsid w:val="004E65E6"/>
    <w:rsid w:val="004E6996"/>
    <w:rsid w:val="004E6A13"/>
    <w:rsid w:val="004E6B7D"/>
    <w:rsid w:val="004E6DD0"/>
    <w:rsid w:val="004E70CA"/>
    <w:rsid w:val="004E7712"/>
    <w:rsid w:val="004E779C"/>
    <w:rsid w:val="004F0343"/>
    <w:rsid w:val="004F0725"/>
    <w:rsid w:val="004F092C"/>
    <w:rsid w:val="004F0F1C"/>
    <w:rsid w:val="004F17BD"/>
    <w:rsid w:val="004F19D1"/>
    <w:rsid w:val="004F1CB6"/>
    <w:rsid w:val="004F1D60"/>
    <w:rsid w:val="004F1EE7"/>
    <w:rsid w:val="004F203A"/>
    <w:rsid w:val="004F204D"/>
    <w:rsid w:val="004F23B1"/>
    <w:rsid w:val="004F26C5"/>
    <w:rsid w:val="004F29AD"/>
    <w:rsid w:val="004F29C4"/>
    <w:rsid w:val="004F2AC8"/>
    <w:rsid w:val="004F2CAF"/>
    <w:rsid w:val="004F3BC2"/>
    <w:rsid w:val="004F3E95"/>
    <w:rsid w:val="004F3EC7"/>
    <w:rsid w:val="004F4213"/>
    <w:rsid w:val="004F46A7"/>
    <w:rsid w:val="004F483E"/>
    <w:rsid w:val="004F4920"/>
    <w:rsid w:val="004F4CB2"/>
    <w:rsid w:val="004F4F66"/>
    <w:rsid w:val="004F5711"/>
    <w:rsid w:val="004F5CE2"/>
    <w:rsid w:val="004F62A2"/>
    <w:rsid w:val="004F641D"/>
    <w:rsid w:val="004F659B"/>
    <w:rsid w:val="004F68E7"/>
    <w:rsid w:val="004F6FF7"/>
    <w:rsid w:val="004F70A5"/>
    <w:rsid w:val="004F71FC"/>
    <w:rsid w:val="004F7D02"/>
    <w:rsid w:val="00500679"/>
    <w:rsid w:val="005006A3"/>
    <w:rsid w:val="005006E9"/>
    <w:rsid w:val="005008F9"/>
    <w:rsid w:val="0050094E"/>
    <w:rsid w:val="00500A1E"/>
    <w:rsid w:val="005012FC"/>
    <w:rsid w:val="00501324"/>
    <w:rsid w:val="00501B20"/>
    <w:rsid w:val="005020DA"/>
    <w:rsid w:val="00502488"/>
    <w:rsid w:val="005026CF"/>
    <w:rsid w:val="005027A8"/>
    <w:rsid w:val="005028E6"/>
    <w:rsid w:val="00502D9C"/>
    <w:rsid w:val="005030C6"/>
    <w:rsid w:val="00503EA8"/>
    <w:rsid w:val="00504240"/>
    <w:rsid w:val="00504279"/>
    <w:rsid w:val="00504B0D"/>
    <w:rsid w:val="00504D80"/>
    <w:rsid w:val="00504E15"/>
    <w:rsid w:val="00505236"/>
    <w:rsid w:val="00505659"/>
    <w:rsid w:val="00505703"/>
    <w:rsid w:val="00505745"/>
    <w:rsid w:val="00505A1D"/>
    <w:rsid w:val="0050616C"/>
    <w:rsid w:val="005062DA"/>
    <w:rsid w:val="005062FC"/>
    <w:rsid w:val="0050643A"/>
    <w:rsid w:val="00506502"/>
    <w:rsid w:val="00506602"/>
    <w:rsid w:val="00506915"/>
    <w:rsid w:val="00506CFF"/>
    <w:rsid w:val="00506D28"/>
    <w:rsid w:val="00506F1C"/>
    <w:rsid w:val="005071CA"/>
    <w:rsid w:val="00507497"/>
    <w:rsid w:val="005076FE"/>
    <w:rsid w:val="0050795F"/>
    <w:rsid w:val="00507970"/>
    <w:rsid w:val="00507C0B"/>
    <w:rsid w:val="00507D10"/>
    <w:rsid w:val="00510359"/>
    <w:rsid w:val="00510640"/>
    <w:rsid w:val="00510696"/>
    <w:rsid w:val="00510A93"/>
    <w:rsid w:val="00510B81"/>
    <w:rsid w:val="00510C11"/>
    <w:rsid w:val="00510C6E"/>
    <w:rsid w:val="0051127C"/>
    <w:rsid w:val="0051205E"/>
    <w:rsid w:val="005120A2"/>
    <w:rsid w:val="005120D0"/>
    <w:rsid w:val="0051211F"/>
    <w:rsid w:val="0051214A"/>
    <w:rsid w:val="00512154"/>
    <w:rsid w:val="00512426"/>
    <w:rsid w:val="00512A7C"/>
    <w:rsid w:val="00512F8F"/>
    <w:rsid w:val="0051320C"/>
    <w:rsid w:val="005132A2"/>
    <w:rsid w:val="005132A5"/>
    <w:rsid w:val="0051331B"/>
    <w:rsid w:val="00513A10"/>
    <w:rsid w:val="00513A85"/>
    <w:rsid w:val="00513F3B"/>
    <w:rsid w:val="00514391"/>
    <w:rsid w:val="00514483"/>
    <w:rsid w:val="0051458F"/>
    <w:rsid w:val="005148D5"/>
    <w:rsid w:val="00514F1C"/>
    <w:rsid w:val="005152CF"/>
    <w:rsid w:val="00515415"/>
    <w:rsid w:val="00515494"/>
    <w:rsid w:val="00515834"/>
    <w:rsid w:val="00515A0C"/>
    <w:rsid w:val="00516061"/>
    <w:rsid w:val="00516113"/>
    <w:rsid w:val="0051658C"/>
    <w:rsid w:val="00516659"/>
    <w:rsid w:val="005167A8"/>
    <w:rsid w:val="005167CD"/>
    <w:rsid w:val="0051695C"/>
    <w:rsid w:val="00516A8D"/>
    <w:rsid w:val="00516CA0"/>
    <w:rsid w:val="00516E99"/>
    <w:rsid w:val="00517480"/>
    <w:rsid w:val="00517783"/>
    <w:rsid w:val="005177C9"/>
    <w:rsid w:val="00517BC1"/>
    <w:rsid w:val="00517E9D"/>
    <w:rsid w:val="0052049A"/>
    <w:rsid w:val="005204F9"/>
    <w:rsid w:val="00520ABD"/>
    <w:rsid w:val="00521799"/>
    <w:rsid w:val="005219CC"/>
    <w:rsid w:val="00521AB9"/>
    <w:rsid w:val="005221BF"/>
    <w:rsid w:val="00522340"/>
    <w:rsid w:val="00522695"/>
    <w:rsid w:val="00522931"/>
    <w:rsid w:val="00522C8D"/>
    <w:rsid w:val="00522F08"/>
    <w:rsid w:val="00522FCC"/>
    <w:rsid w:val="0052303F"/>
    <w:rsid w:val="0052392B"/>
    <w:rsid w:val="00523EA2"/>
    <w:rsid w:val="00523EEA"/>
    <w:rsid w:val="00524127"/>
    <w:rsid w:val="00524685"/>
    <w:rsid w:val="00525333"/>
    <w:rsid w:val="005253A3"/>
    <w:rsid w:val="005255D3"/>
    <w:rsid w:val="00525825"/>
    <w:rsid w:val="00525834"/>
    <w:rsid w:val="005259BA"/>
    <w:rsid w:val="005259F9"/>
    <w:rsid w:val="00525B09"/>
    <w:rsid w:val="00525C5F"/>
    <w:rsid w:val="0052641A"/>
    <w:rsid w:val="00526734"/>
    <w:rsid w:val="00526A4F"/>
    <w:rsid w:val="00526F58"/>
    <w:rsid w:val="00527510"/>
    <w:rsid w:val="00527672"/>
    <w:rsid w:val="0052784C"/>
    <w:rsid w:val="00527A91"/>
    <w:rsid w:val="005300F7"/>
    <w:rsid w:val="005305B2"/>
    <w:rsid w:val="005305E4"/>
    <w:rsid w:val="005305EA"/>
    <w:rsid w:val="0053060A"/>
    <w:rsid w:val="00530833"/>
    <w:rsid w:val="00530A10"/>
    <w:rsid w:val="00530D81"/>
    <w:rsid w:val="00530E27"/>
    <w:rsid w:val="00531C2B"/>
    <w:rsid w:val="00531D88"/>
    <w:rsid w:val="00531DE0"/>
    <w:rsid w:val="00532408"/>
    <w:rsid w:val="005324AC"/>
    <w:rsid w:val="005328E3"/>
    <w:rsid w:val="00532B9D"/>
    <w:rsid w:val="00532C00"/>
    <w:rsid w:val="00533111"/>
    <w:rsid w:val="0053328F"/>
    <w:rsid w:val="005333A6"/>
    <w:rsid w:val="00533461"/>
    <w:rsid w:val="005338AD"/>
    <w:rsid w:val="0053412D"/>
    <w:rsid w:val="0053498E"/>
    <w:rsid w:val="00534B1B"/>
    <w:rsid w:val="00534F4D"/>
    <w:rsid w:val="00534F87"/>
    <w:rsid w:val="00535CC8"/>
    <w:rsid w:val="00535E2C"/>
    <w:rsid w:val="00536006"/>
    <w:rsid w:val="0053646F"/>
    <w:rsid w:val="005365A6"/>
    <w:rsid w:val="005368BA"/>
    <w:rsid w:val="00536C77"/>
    <w:rsid w:val="00536E93"/>
    <w:rsid w:val="0053719F"/>
    <w:rsid w:val="00537407"/>
    <w:rsid w:val="0053758C"/>
    <w:rsid w:val="005378AB"/>
    <w:rsid w:val="00537D68"/>
    <w:rsid w:val="00537DAB"/>
    <w:rsid w:val="00537F76"/>
    <w:rsid w:val="0054016F"/>
    <w:rsid w:val="0054030B"/>
    <w:rsid w:val="005403C2"/>
    <w:rsid w:val="005403D3"/>
    <w:rsid w:val="00540464"/>
    <w:rsid w:val="0054113B"/>
    <w:rsid w:val="0054135C"/>
    <w:rsid w:val="00541728"/>
    <w:rsid w:val="0054172C"/>
    <w:rsid w:val="00541942"/>
    <w:rsid w:val="005421A2"/>
    <w:rsid w:val="00542267"/>
    <w:rsid w:val="0054243E"/>
    <w:rsid w:val="005424E5"/>
    <w:rsid w:val="00542960"/>
    <w:rsid w:val="00542D1F"/>
    <w:rsid w:val="0054330F"/>
    <w:rsid w:val="00543652"/>
    <w:rsid w:val="005436A4"/>
    <w:rsid w:val="00543D03"/>
    <w:rsid w:val="00543F14"/>
    <w:rsid w:val="00544064"/>
    <w:rsid w:val="005440A7"/>
    <w:rsid w:val="00544356"/>
    <w:rsid w:val="005443C4"/>
    <w:rsid w:val="005446AF"/>
    <w:rsid w:val="00544755"/>
    <w:rsid w:val="00544E8A"/>
    <w:rsid w:val="00545B44"/>
    <w:rsid w:val="00545E43"/>
    <w:rsid w:val="005468BA"/>
    <w:rsid w:val="00546B46"/>
    <w:rsid w:val="00546F53"/>
    <w:rsid w:val="00546FD1"/>
    <w:rsid w:val="0054702C"/>
    <w:rsid w:val="00547089"/>
    <w:rsid w:val="005472C3"/>
    <w:rsid w:val="005477F9"/>
    <w:rsid w:val="00547AEA"/>
    <w:rsid w:val="00547CC2"/>
    <w:rsid w:val="00547FB7"/>
    <w:rsid w:val="00550331"/>
    <w:rsid w:val="005504EF"/>
    <w:rsid w:val="00550810"/>
    <w:rsid w:val="00550827"/>
    <w:rsid w:val="00550A54"/>
    <w:rsid w:val="00550A9A"/>
    <w:rsid w:val="00550D4F"/>
    <w:rsid w:val="00550D90"/>
    <w:rsid w:val="00551425"/>
    <w:rsid w:val="005514DB"/>
    <w:rsid w:val="0055157E"/>
    <w:rsid w:val="005515F5"/>
    <w:rsid w:val="00551C07"/>
    <w:rsid w:val="00551D73"/>
    <w:rsid w:val="00551EF9"/>
    <w:rsid w:val="00552065"/>
    <w:rsid w:val="005522EE"/>
    <w:rsid w:val="00552683"/>
    <w:rsid w:val="005526ED"/>
    <w:rsid w:val="005527AC"/>
    <w:rsid w:val="005528E8"/>
    <w:rsid w:val="00552ADC"/>
    <w:rsid w:val="00552CF9"/>
    <w:rsid w:val="00552FE2"/>
    <w:rsid w:val="00553239"/>
    <w:rsid w:val="005532BB"/>
    <w:rsid w:val="0055373B"/>
    <w:rsid w:val="0055389C"/>
    <w:rsid w:val="00553B0D"/>
    <w:rsid w:val="00553CE3"/>
    <w:rsid w:val="00554CF4"/>
    <w:rsid w:val="00555449"/>
    <w:rsid w:val="00555733"/>
    <w:rsid w:val="005557EC"/>
    <w:rsid w:val="00555B1A"/>
    <w:rsid w:val="00556836"/>
    <w:rsid w:val="00556CFD"/>
    <w:rsid w:val="00556D61"/>
    <w:rsid w:val="00557002"/>
    <w:rsid w:val="00557211"/>
    <w:rsid w:val="00557437"/>
    <w:rsid w:val="005574C0"/>
    <w:rsid w:val="005576CF"/>
    <w:rsid w:val="005577AE"/>
    <w:rsid w:val="00557919"/>
    <w:rsid w:val="00557D3E"/>
    <w:rsid w:val="0056001C"/>
    <w:rsid w:val="005604FE"/>
    <w:rsid w:val="005605CF"/>
    <w:rsid w:val="00560675"/>
    <w:rsid w:val="00560867"/>
    <w:rsid w:val="00560CC6"/>
    <w:rsid w:val="00560CD3"/>
    <w:rsid w:val="00560E12"/>
    <w:rsid w:val="0056114D"/>
    <w:rsid w:val="005612BF"/>
    <w:rsid w:val="005616D6"/>
    <w:rsid w:val="00561AC7"/>
    <w:rsid w:val="00561BEA"/>
    <w:rsid w:val="00561C79"/>
    <w:rsid w:val="0056238B"/>
    <w:rsid w:val="005624E0"/>
    <w:rsid w:val="005625C5"/>
    <w:rsid w:val="005629AA"/>
    <w:rsid w:val="00563156"/>
    <w:rsid w:val="00563378"/>
    <w:rsid w:val="005635FD"/>
    <w:rsid w:val="00563754"/>
    <w:rsid w:val="005639A5"/>
    <w:rsid w:val="00563A23"/>
    <w:rsid w:val="00563D03"/>
    <w:rsid w:val="00563FE0"/>
    <w:rsid w:val="00564611"/>
    <w:rsid w:val="005647AA"/>
    <w:rsid w:val="00564B80"/>
    <w:rsid w:val="00564DD2"/>
    <w:rsid w:val="00564E0E"/>
    <w:rsid w:val="00564E67"/>
    <w:rsid w:val="0056541E"/>
    <w:rsid w:val="00565513"/>
    <w:rsid w:val="00565773"/>
    <w:rsid w:val="005659D8"/>
    <w:rsid w:val="00565AB7"/>
    <w:rsid w:val="00565AFE"/>
    <w:rsid w:val="00565D38"/>
    <w:rsid w:val="00565DF6"/>
    <w:rsid w:val="00565E1D"/>
    <w:rsid w:val="005661CA"/>
    <w:rsid w:val="005666E0"/>
    <w:rsid w:val="00566EF8"/>
    <w:rsid w:val="0056740C"/>
    <w:rsid w:val="0056785D"/>
    <w:rsid w:val="005678BB"/>
    <w:rsid w:val="005679FF"/>
    <w:rsid w:val="00567A9A"/>
    <w:rsid w:val="00567AA0"/>
    <w:rsid w:val="00567AF1"/>
    <w:rsid w:val="00567F86"/>
    <w:rsid w:val="00571380"/>
    <w:rsid w:val="0057176B"/>
    <w:rsid w:val="0057209F"/>
    <w:rsid w:val="0057227D"/>
    <w:rsid w:val="005722FF"/>
    <w:rsid w:val="005724F6"/>
    <w:rsid w:val="0057290D"/>
    <w:rsid w:val="00572EA2"/>
    <w:rsid w:val="0057318F"/>
    <w:rsid w:val="00573260"/>
    <w:rsid w:val="005732CE"/>
    <w:rsid w:val="00573E56"/>
    <w:rsid w:val="00573EB6"/>
    <w:rsid w:val="005748B7"/>
    <w:rsid w:val="00574B25"/>
    <w:rsid w:val="00574B40"/>
    <w:rsid w:val="00574D73"/>
    <w:rsid w:val="0057504D"/>
    <w:rsid w:val="005752E2"/>
    <w:rsid w:val="00575626"/>
    <w:rsid w:val="00575B46"/>
    <w:rsid w:val="00575CDE"/>
    <w:rsid w:val="00576110"/>
    <w:rsid w:val="00576C25"/>
    <w:rsid w:val="00576DD2"/>
    <w:rsid w:val="0057765B"/>
    <w:rsid w:val="00577727"/>
    <w:rsid w:val="00577CF3"/>
    <w:rsid w:val="005801B1"/>
    <w:rsid w:val="005803EA"/>
    <w:rsid w:val="00580458"/>
    <w:rsid w:val="005805CA"/>
    <w:rsid w:val="00580B05"/>
    <w:rsid w:val="005814EB"/>
    <w:rsid w:val="00581640"/>
    <w:rsid w:val="005819CA"/>
    <w:rsid w:val="00581A36"/>
    <w:rsid w:val="00581BA6"/>
    <w:rsid w:val="0058258A"/>
    <w:rsid w:val="005825C6"/>
    <w:rsid w:val="005826AF"/>
    <w:rsid w:val="00582922"/>
    <w:rsid w:val="00582D8F"/>
    <w:rsid w:val="00582DF2"/>
    <w:rsid w:val="00582FA3"/>
    <w:rsid w:val="00582FDE"/>
    <w:rsid w:val="00583066"/>
    <w:rsid w:val="005832D6"/>
    <w:rsid w:val="00583A2B"/>
    <w:rsid w:val="00583B7E"/>
    <w:rsid w:val="00583D49"/>
    <w:rsid w:val="005846A1"/>
    <w:rsid w:val="00584CC8"/>
    <w:rsid w:val="00585330"/>
    <w:rsid w:val="00585824"/>
    <w:rsid w:val="005858D1"/>
    <w:rsid w:val="005859CB"/>
    <w:rsid w:val="00585ED2"/>
    <w:rsid w:val="005863BC"/>
    <w:rsid w:val="0058672A"/>
    <w:rsid w:val="0058702A"/>
    <w:rsid w:val="00587241"/>
    <w:rsid w:val="005872CD"/>
    <w:rsid w:val="00587397"/>
    <w:rsid w:val="00587475"/>
    <w:rsid w:val="00587744"/>
    <w:rsid w:val="00587818"/>
    <w:rsid w:val="00587A2D"/>
    <w:rsid w:val="00587B59"/>
    <w:rsid w:val="005900C7"/>
    <w:rsid w:val="0059014A"/>
    <w:rsid w:val="0059024E"/>
    <w:rsid w:val="00590A1E"/>
    <w:rsid w:val="00590B3F"/>
    <w:rsid w:val="00590C76"/>
    <w:rsid w:val="00590EFA"/>
    <w:rsid w:val="00590F0D"/>
    <w:rsid w:val="00591226"/>
    <w:rsid w:val="0059188D"/>
    <w:rsid w:val="00591995"/>
    <w:rsid w:val="005919B8"/>
    <w:rsid w:val="00591B71"/>
    <w:rsid w:val="00592103"/>
    <w:rsid w:val="0059223A"/>
    <w:rsid w:val="005923AA"/>
    <w:rsid w:val="00592675"/>
    <w:rsid w:val="00592B1A"/>
    <w:rsid w:val="00592CA2"/>
    <w:rsid w:val="00592E7C"/>
    <w:rsid w:val="00593CA2"/>
    <w:rsid w:val="00593CAE"/>
    <w:rsid w:val="00593CFC"/>
    <w:rsid w:val="005942E9"/>
    <w:rsid w:val="005944E1"/>
    <w:rsid w:val="00594856"/>
    <w:rsid w:val="00594887"/>
    <w:rsid w:val="005950D3"/>
    <w:rsid w:val="00595594"/>
    <w:rsid w:val="00595E55"/>
    <w:rsid w:val="00595F4F"/>
    <w:rsid w:val="0059647B"/>
    <w:rsid w:val="00596BE7"/>
    <w:rsid w:val="00597090"/>
    <w:rsid w:val="00597865"/>
    <w:rsid w:val="00597A5A"/>
    <w:rsid w:val="005A0107"/>
    <w:rsid w:val="005A0444"/>
    <w:rsid w:val="005A0474"/>
    <w:rsid w:val="005A04EC"/>
    <w:rsid w:val="005A09B1"/>
    <w:rsid w:val="005A0AE7"/>
    <w:rsid w:val="005A0B88"/>
    <w:rsid w:val="005A0CD0"/>
    <w:rsid w:val="005A0EEF"/>
    <w:rsid w:val="005A1B55"/>
    <w:rsid w:val="005A206A"/>
    <w:rsid w:val="005A243E"/>
    <w:rsid w:val="005A258B"/>
    <w:rsid w:val="005A2771"/>
    <w:rsid w:val="005A2B0D"/>
    <w:rsid w:val="005A2C15"/>
    <w:rsid w:val="005A2D15"/>
    <w:rsid w:val="005A2ECB"/>
    <w:rsid w:val="005A303B"/>
    <w:rsid w:val="005A31BA"/>
    <w:rsid w:val="005A3254"/>
    <w:rsid w:val="005A376E"/>
    <w:rsid w:val="005A3E8B"/>
    <w:rsid w:val="005A4157"/>
    <w:rsid w:val="005A45A1"/>
    <w:rsid w:val="005A495C"/>
    <w:rsid w:val="005A4A35"/>
    <w:rsid w:val="005A4BD7"/>
    <w:rsid w:val="005A523C"/>
    <w:rsid w:val="005A5620"/>
    <w:rsid w:val="005A5EAE"/>
    <w:rsid w:val="005A5EB4"/>
    <w:rsid w:val="005A61EE"/>
    <w:rsid w:val="005A6319"/>
    <w:rsid w:val="005A638C"/>
    <w:rsid w:val="005A6495"/>
    <w:rsid w:val="005A68F8"/>
    <w:rsid w:val="005A6C5B"/>
    <w:rsid w:val="005A6D43"/>
    <w:rsid w:val="005A6DAD"/>
    <w:rsid w:val="005A6E83"/>
    <w:rsid w:val="005A7046"/>
    <w:rsid w:val="005A7377"/>
    <w:rsid w:val="005A73CD"/>
    <w:rsid w:val="005A7CE4"/>
    <w:rsid w:val="005B02FB"/>
    <w:rsid w:val="005B089D"/>
    <w:rsid w:val="005B08A5"/>
    <w:rsid w:val="005B0946"/>
    <w:rsid w:val="005B0A0B"/>
    <w:rsid w:val="005B0B24"/>
    <w:rsid w:val="005B2048"/>
    <w:rsid w:val="005B212A"/>
    <w:rsid w:val="005B2409"/>
    <w:rsid w:val="005B2552"/>
    <w:rsid w:val="005B25A2"/>
    <w:rsid w:val="005B2622"/>
    <w:rsid w:val="005B2808"/>
    <w:rsid w:val="005B29BF"/>
    <w:rsid w:val="005B2D4C"/>
    <w:rsid w:val="005B3008"/>
    <w:rsid w:val="005B3ACE"/>
    <w:rsid w:val="005B40AB"/>
    <w:rsid w:val="005B4540"/>
    <w:rsid w:val="005B4757"/>
    <w:rsid w:val="005B47FE"/>
    <w:rsid w:val="005B51E5"/>
    <w:rsid w:val="005B536C"/>
    <w:rsid w:val="005B5B36"/>
    <w:rsid w:val="005B6845"/>
    <w:rsid w:val="005B6A46"/>
    <w:rsid w:val="005B6B8A"/>
    <w:rsid w:val="005B6C4C"/>
    <w:rsid w:val="005B6CD2"/>
    <w:rsid w:val="005B6D72"/>
    <w:rsid w:val="005B6FC5"/>
    <w:rsid w:val="005B704A"/>
    <w:rsid w:val="005B71B3"/>
    <w:rsid w:val="005B76A5"/>
    <w:rsid w:val="005B770B"/>
    <w:rsid w:val="005B78C0"/>
    <w:rsid w:val="005B7A3F"/>
    <w:rsid w:val="005B7A96"/>
    <w:rsid w:val="005B7E13"/>
    <w:rsid w:val="005C029C"/>
    <w:rsid w:val="005C03EA"/>
    <w:rsid w:val="005C06CE"/>
    <w:rsid w:val="005C0BC5"/>
    <w:rsid w:val="005C1629"/>
    <w:rsid w:val="005C16A7"/>
    <w:rsid w:val="005C19EE"/>
    <w:rsid w:val="005C1A4D"/>
    <w:rsid w:val="005C1CDF"/>
    <w:rsid w:val="005C1D7D"/>
    <w:rsid w:val="005C1FDA"/>
    <w:rsid w:val="005C2BAA"/>
    <w:rsid w:val="005C352A"/>
    <w:rsid w:val="005C3C83"/>
    <w:rsid w:val="005C45C2"/>
    <w:rsid w:val="005C49E4"/>
    <w:rsid w:val="005C4B41"/>
    <w:rsid w:val="005C4FC9"/>
    <w:rsid w:val="005C4FE0"/>
    <w:rsid w:val="005C53EC"/>
    <w:rsid w:val="005C5496"/>
    <w:rsid w:val="005C56DD"/>
    <w:rsid w:val="005C57C6"/>
    <w:rsid w:val="005C582F"/>
    <w:rsid w:val="005C5A62"/>
    <w:rsid w:val="005C5AE6"/>
    <w:rsid w:val="005C5C0F"/>
    <w:rsid w:val="005C5CEE"/>
    <w:rsid w:val="005C5D50"/>
    <w:rsid w:val="005C5D5F"/>
    <w:rsid w:val="005C5DB6"/>
    <w:rsid w:val="005C5E8B"/>
    <w:rsid w:val="005C6004"/>
    <w:rsid w:val="005C6223"/>
    <w:rsid w:val="005C6999"/>
    <w:rsid w:val="005C6F07"/>
    <w:rsid w:val="005C71B4"/>
    <w:rsid w:val="005C7409"/>
    <w:rsid w:val="005C752A"/>
    <w:rsid w:val="005C7540"/>
    <w:rsid w:val="005C75E2"/>
    <w:rsid w:val="005C771C"/>
    <w:rsid w:val="005C7957"/>
    <w:rsid w:val="005C7B91"/>
    <w:rsid w:val="005C7E0B"/>
    <w:rsid w:val="005C7E0D"/>
    <w:rsid w:val="005D0848"/>
    <w:rsid w:val="005D09E5"/>
    <w:rsid w:val="005D0ABD"/>
    <w:rsid w:val="005D0BCD"/>
    <w:rsid w:val="005D0C7C"/>
    <w:rsid w:val="005D1345"/>
    <w:rsid w:val="005D1452"/>
    <w:rsid w:val="005D1851"/>
    <w:rsid w:val="005D1A4E"/>
    <w:rsid w:val="005D1D29"/>
    <w:rsid w:val="005D1F98"/>
    <w:rsid w:val="005D1FBA"/>
    <w:rsid w:val="005D263C"/>
    <w:rsid w:val="005D2658"/>
    <w:rsid w:val="005D2996"/>
    <w:rsid w:val="005D2EA6"/>
    <w:rsid w:val="005D2FDF"/>
    <w:rsid w:val="005D3137"/>
    <w:rsid w:val="005D3A9E"/>
    <w:rsid w:val="005D3D24"/>
    <w:rsid w:val="005D4135"/>
    <w:rsid w:val="005D44C5"/>
    <w:rsid w:val="005D4BE5"/>
    <w:rsid w:val="005D510B"/>
    <w:rsid w:val="005D5121"/>
    <w:rsid w:val="005D553F"/>
    <w:rsid w:val="005D56D0"/>
    <w:rsid w:val="005D58B0"/>
    <w:rsid w:val="005D5CE9"/>
    <w:rsid w:val="005D60DE"/>
    <w:rsid w:val="005D65E4"/>
    <w:rsid w:val="005D7047"/>
    <w:rsid w:val="005D722B"/>
    <w:rsid w:val="005D77CA"/>
    <w:rsid w:val="005D7A02"/>
    <w:rsid w:val="005D7D50"/>
    <w:rsid w:val="005D7D7F"/>
    <w:rsid w:val="005E0178"/>
    <w:rsid w:val="005E040D"/>
    <w:rsid w:val="005E054E"/>
    <w:rsid w:val="005E0599"/>
    <w:rsid w:val="005E0620"/>
    <w:rsid w:val="005E08E4"/>
    <w:rsid w:val="005E0D16"/>
    <w:rsid w:val="005E0DD3"/>
    <w:rsid w:val="005E0DEE"/>
    <w:rsid w:val="005E132A"/>
    <w:rsid w:val="005E176B"/>
    <w:rsid w:val="005E17CF"/>
    <w:rsid w:val="005E1998"/>
    <w:rsid w:val="005E19E2"/>
    <w:rsid w:val="005E23E6"/>
    <w:rsid w:val="005E2627"/>
    <w:rsid w:val="005E288D"/>
    <w:rsid w:val="005E296B"/>
    <w:rsid w:val="005E29E4"/>
    <w:rsid w:val="005E2B2B"/>
    <w:rsid w:val="005E30D7"/>
    <w:rsid w:val="005E3531"/>
    <w:rsid w:val="005E3A2A"/>
    <w:rsid w:val="005E3F8B"/>
    <w:rsid w:val="005E407B"/>
    <w:rsid w:val="005E4A4E"/>
    <w:rsid w:val="005E4ED3"/>
    <w:rsid w:val="005E5143"/>
    <w:rsid w:val="005E586B"/>
    <w:rsid w:val="005E5D6D"/>
    <w:rsid w:val="005E5E02"/>
    <w:rsid w:val="005E64AB"/>
    <w:rsid w:val="005E652C"/>
    <w:rsid w:val="005E6530"/>
    <w:rsid w:val="005E6794"/>
    <w:rsid w:val="005E69F6"/>
    <w:rsid w:val="005E724E"/>
    <w:rsid w:val="005E74F8"/>
    <w:rsid w:val="005E77FE"/>
    <w:rsid w:val="005E7819"/>
    <w:rsid w:val="005E798B"/>
    <w:rsid w:val="005E7A22"/>
    <w:rsid w:val="005E7B07"/>
    <w:rsid w:val="005E7B7B"/>
    <w:rsid w:val="005E7EBA"/>
    <w:rsid w:val="005E7F0D"/>
    <w:rsid w:val="005E7F1C"/>
    <w:rsid w:val="005F03B0"/>
    <w:rsid w:val="005F07B5"/>
    <w:rsid w:val="005F08D1"/>
    <w:rsid w:val="005F0C66"/>
    <w:rsid w:val="005F0D0E"/>
    <w:rsid w:val="005F0E82"/>
    <w:rsid w:val="005F151C"/>
    <w:rsid w:val="005F21D2"/>
    <w:rsid w:val="005F26AB"/>
    <w:rsid w:val="005F28B9"/>
    <w:rsid w:val="005F3025"/>
    <w:rsid w:val="005F3173"/>
    <w:rsid w:val="005F326F"/>
    <w:rsid w:val="005F3481"/>
    <w:rsid w:val="005F3C2D"/>
    <w:rsid w:val="005F473C"/>
    <w:rsid w:val="005F4C11"/>
    <w:rsid w:val="005F4FC5"/>
    <w:rsid w:val="005F4FE9"/>
    <w:rsid w:val="005F570E"/>
    <w:rsid w:val="005F5D9A"/>
    <w:rsid w:val="005F5E0E"/>
    <w:rsid w:val="005F6442"/>
    <w:rsid w:val="005F6481"/>
    <w:rsid w:val="005F6696"/>
    <w:rsid w:val="005F6C1A"/>
    <w:rsid w:val="005F6CEE"/>
    <w:rsid w:val="005F6D87"/>
    <w:rsid w:val="005F7471"/>
    <w:rsid w:val="005F76CD"/>
    <w:rsid w:val="005F79E9"/>
    <w:rsid w:val="005F7B74"/>
    <w:rsid w:val="005F7BB2"/>
    <w:rsid w:val="005F7E09"/>
    <w:rsid w:val="005F7F35"/>
    <w:rsid w:val="00600123"/>
    <w:rsid w:val="00600207"/>
    <w:rsid w:val="0060035B"/>
    <w:rsid w:val="006003CB"/>
    <w:rsid w:val="0060044B"/>
    <w:rsid w:val="00600702"/>
    <w:rsid w:val="0060072C"/>
    <w:rsid w:val="00600DF2"/>
    <w:rsid w:val="006016FC"/>
    <w:rsid w:val="00601963"/>
    <w:rsid w:val="006019AA"/>
    <w:rsid w:val="00601BA0"/>
    <w:rsid w:val="00601F93"/>
    <w:rsid w:val="006025B6"/>
    <w:rsid w:val="006025DB"/>
    <w:rsid w:val="006026FB"/>
    <w:rsid w:val="00602850"/>
    <w:rsid w:val="00602955"/>
    <w:rsid w:val="00602AE4"/>
    <w:rsid w:val="00602CA1"/>
    <w:rsid w:val="00603327"/>
    <w:rsid w:val="006034F0"/>
    <w:rsid w:val="00603628"/>
    <w:rsid w:val="00603875"/>
    <w:rsid w:val="00603932"/>
    <w:rsid w:val="00603E85"/>
    <w:rsid w:val="00603EA5"/>
    <w:rsid w:val="00603F0A"/>
    <w:rsid w:val="006042B4"/>
    <w:rsid w:val="00604AB3"/>
    <w:rsid w:val="00604D46"/>
    <w:rsid w:val="00604DEA"/>
    <w:rsid w:val="006052E3"/>
    <w:rsid w:val="0060533C"/>
    <w:rsid w:val="006055E0"/>
    <w:rsid w:val="0060562B"/>
    <w:rsid w:val="00605AE3"/>
    <w:rsid w:val="00606207"/>
    <w:rsid w:val="00606A85"/>
    <w:rsid w:val="00607DC5"/>
    <w:rsid w:val="0061045E"/>
    <w:rsid w:val="006104C6"/>
    <w:rsid w:val="00610970"/>
    <w:rsid w:val="00610AC5"/>
    <w:rsid w:val="00610B50"/>
    <w:rsid w:val="00610B68"/>
    <w:rsid w:val="00610C3B"/>
    <w:rsid w:val="00610D76"/>
    <w:rsid w:val="006111E3"/>
    <w:rsid w:val="00611504"/>
    <w:rsid w:val="006124DC"/>
    <w:rsid w:val="00612772"/>
    <w:rsid w:val="00612B3B"/>
    <w:rsid w:val="006131EF"/>
    <w:rsid w:val="0061321D"/>
    <w:rsid w:val="00613389"/>
    <w:rsid w:val="006134F4"/>
    <w:rsid w:val="006136CC"/>
    <w:rsid w:val="00613892"/>
    <w:rsid w:val="006138CF"/>
    <w:rsid w:val="00614FE6"/>
    <w:rsid w:val="0061512E"/>
    <w:rsid w:val="00615152"/>
    <w:rsid w:val="00615C00"/>
    <w:rsid w:val="00616024"/>
    <w:rsid w:val="00616076"/>
    <w:rsid w:val="00616347"/>
    <w:rsid w:val="00616517"/>
    <w:rsid w:val="0061661C"/>
    <w:rsid w:val="00616AE4"/>
    <w:rsid w:val="00616D6B"/>
    <w:rsid w:val="006170D8"/>
    <w:rsid w:val="006172CC"/>
    <w:rsid w:val="00617746"/>
    <w:rsid w:val="00617A0D"/>
    <w:rsid w:val="00617B3A"/>
    <w:rsid w:val="00617CBD"/>
    <w:rsid w:val="00617D54"/>
    <w:rsid w:val="00620C45"/>
    <w:rsid w:val="00620D3F"/>
    <w:rsid w:val="00620DFA"/>
    <w:rsid w:val="00621194"/>
    <w:rsid w:val="006215E6"/>
    <w:rsid w:val="006218F8"/>
    <w:rsid w:val="00621D79"/>
    <w:rsid w:val="00621DE5"/>
    <w:rsid w:val="0062202B"/>
    <w:rsid w:val="006221BC"/>
    <w:rsid w:val="00622626"/>
    <w:rsid w:val="00622669"/>
    <w:rsid w:val="006226FC"/>
    <w:rsid w:val="0062297D"/>
    <w:rsid w:val="00622C64"/>
    <w:rsid w:val="00622F4A"/>
    <w:rsid w:val="006231BC"/>
    <w:rsid w:val="006237CC"/>
    <w:rsid w:val="00623904"/>
    <w:rsid w:val="00623AFA"/>
    <w:rsid w:val="00623D4C"/>
    <w:rsid w:val="00623F19"/>
    <w:rsid w:val="00624088"/>
    <w:rsid w:val="0062410C"/>
    <w:rsid w:val="00624203"/>
    <w:rsid w:val="0062486B"/>
    <w:rsid w:val="00624A51"/>
    <w:rsid w:val="00624B98"/>
    <w:rsid w:val="00624C0C"/>
    <w:rsid w:val="00624C86"/>
    <w:rsid w:val="00624EB7"/>
    <w:rsid w:val="00624F73"/>
    <w:rsid w:val="00624FB0"/>
    <w:rsid w:val="00625010"/>
    <w:rsid w:val="0062536B"/>
    <w:rsid w:val="006254B6"/>
    <w:rsid w:val="00625577"/>
    <w:rsid w:val="00625B71"/>
    <w:rsid w:val="00625F09"/>
    <w:rsid w:val="00626720"/>
    <w:rsid w:val="00626AC7"/>
    <w:rsid w:val="00626D29"/>
    <w:rsid w:val="006272DA"/>
    <w:rsid w:val="0062772A"/>
    <w:rsid w:val="00627D13"/>
    <w:rsid w:val="00627DFB"/>
    <w:rsid w:val="006302A9"/>
    <w:rsid w:val="006305F8"/>
    <w:rsid w:val="00630712"/>
    <w:rsid w:val="0063089F"/>
    <w:rsid w:val="00630956"/>
    <w:rsid w:val="00630CBA"/>
    <w:rsid w:val="00630F74"/>
    <w:rsid w:val="00631122"/>
    <w:rsid w:val="00631214"/>
    <w:rsid w:val="0063147E"/>
    <w:rsid w:val="00631551"/>
    <w:rsid w:val="0063176E"/>
    <w:rsid w:val="00631CD5"/>
    <w:rsid w:val="00631DB8"/>
    <w:rsid w:val="00631F32"/>
    <w:rsid w:val="00632247"/>
    <w:rsid w:val="006322CE"/>
    <w:rsid w:val="006323BE"/>
    <w:rsid w:val="00632952"/>
    <w:rsid w:val="00632A9A"/>
    <w:rsid w:val="00632C45"/>
    <w:rsid w:val="00632DB3"/>
    <w:rsid w:val="00632F7F"/>
    <w:rsid w:val="006330EC"/>
    <w:rsid w:val="00633177"/>
    <w:rsid w:val="0063334F"/>
    <w:rsid w:val="0063343F"/>
    <w:rsid w:val="006335DD"/>
    <w:rsid w:val="006339E1"/>
    <w:rsid w:val="00633A9A"/>
    <w:rsid w:val="00633AF4"/>
    <w:rsid w:val="00633E94"/>
    <w:rsid w:val="00634BFC"/>
    <w:rsid w:val="00634FC4"/>
    <w:rsid w:val="0063503F"/>
    <w:rsid w:val="0063514D"/>
    <w:rsid w:val="00635184"/>
    <w:rsid w:val="006352A0"/>
    <w:rsid w:val="006354C1"/>
    <w:rsid w:val="00635559"/>
    <w:rsid w:val="00635723"/>
    <w:rsid w:val="00635CD9"/>
    <w:rsid w:val="00635F5F"/>
    <w:rsid w:val="00636123"/>
    <w:rsid w:val="006364A5"/>
    <w:rsid w:val="006365F5"/>
    <w:rsid w:val="006365FC"/>
    <w:rsid w:val="00636A23"/>
    <w:rsid w:val="00636A4F"/>
    <w:rsid w:val="00636D62"/>
    <w:rsid w:val="00636DF4"/>
    <w:rsid w:val="00636ED7"/>
    <w:rsid w:val="00637066"/>
    <w:rsid w:val="006370EC"/>
    <w:rsid w:val="006375BB"/>
    <w:rsid w:val="0063796B"/>
    <w:rsid w:val="00637A83"/>
    <w:rsid w:val="00637FC3"/>
    <w:rsid w:val="00640067"/>
    <w:rsid w:val="0064033C"/>
    <w:rsid w:val="006404B7"/>
    <w:rsid w:val="00640603"/>
    <w:rsid w:val="006407BB"/>
    <w:rsid w:val="00641410"/>
    <w:rsid w:val="00641C0E"/>
    <w:rsid w:val="00642551"/>
    <w:rsid w:val="0064262F"/>
    <w:rsid w:val="006426B3"/>
    <w:rsid w:val="0064272D"/>
    <w:rsid w:val="006427C4"/>
    <w:rsid w:val="006429BA"/>
    <w:rsid w:val="00642C5F"/>
    <w:rsid w:val="00642E2E"/>
    <w:rsid w:val="00642FAB"/>
    <w:rsid w:val="006432F5"/>
    <w:rsid w:val="006433AC"/>
    <w:rsid w:val="00643C0C"/>
    <w:rsid w:val="006440BE"/>
    <w:rsid w:val="00644191"/>
    <w:rsid w:val="00644375"/>
    <w:rsid w:val="00644B0E"/>
    <w:rsid w:val="00644CF5"/>
    <w:rsid w:val="00644DAD"/>
    <w:rsid w:val="00645018"/>
    <w:rsid w:val="0064513B"/>
    <w:rsid w:val="00645220"/>
    <w:rsid w:val="00645670"/>
    <w:rsid w:val="00645997"/>
    <w:rsid w:val="00645F90"/>
    <w:rsid w:val="0064666F"/>
    <w:rsid w:val="006470FE"/>
    <w:rsid w:val="00647450"/>
    <w:rsid w:val="00647675"/>
    <w:rsid w:val="0064779C"/>
    <w:rsid w:val="00647C42"/>
    <w:rsid w:val="0065037D"/>
    <w:rsid w:val="006503BD"/>
    <w:rsid w:val="00650862"/>
    <w:rsid w:val="006509E5"/>
    <w:rsid w:val="00650EF7"/>
    <w:rsid w:val="00650F79"/>
    <w:rsid w:val="0065104D"/>
    <w:rsid w:val="00651085"/>
    <w:rsid w:val="00651271"/>
    <w:rsid w:val="00651272"/>
    <w:rsid w:val="0065155B"/>
    <w:rsid w:val="00651601"/>
    <w:rsid w:val="00651B2C"/>
    <w:rsid w:val="00651B51"/>
    <w:rsid w:val="00651E07"/>
    <w:rsid w:val="0065222C"/>
    <w:rsid w:val="00652258"/>
    <w:rsid w:val="00652372"/>
    <w:rsid w:val="006524B8"/>
    <w:rsid w:val="006524C4"/>
    <w:rsid w:val="006525DE"/>
    <w:rsid w:val="006525FE"/>
    <w:rsid w:val="00652632"/>
    <w:rsid w:val="00652738"/>
    <w:rsid w:val="00652A6D"/>
    <w:rsid w:val="00652C97"/>
    <w:rsid w:val="00653250"/>
    <w:rsid w:val="0065349E"/>
    <w:rsid w:val="00653ED3"/>
    <w:rsid w:val="00654062"/>
    <w:rsid w:val="0065415B"/>
    <w:rsid w:val="00654947"/>
    <w:rsid w:val="00654A35"/>
    <w:rsid w:val="00654EE9"/>
    <w:rsid w:val="00654FA4"/>
    <w:rsid w:val="00655013"/>
    <w:rsid w:val="00655073"/>
    <w:rsid w:val="00655A7C"/>
    <w:rsid w:val="00655C91"/>
    <w:rsid w:val="00655F9D"/>
    <w:rsid w:val="00656061"/>
    <w:rsid w:val="006563C0"/>
    <w:rsid w:val="00656461"/>
    <w:rsid w:val="00656B1F"/>
    <w:rsid w:val="00656BF3"/>
    <w:rsid w:val="00656C57"/>
    <w:rsid w:val="00656EBB"/>
    <w:rsid w:val="006570B9"/>
    <w:rsid w:val="00657826"/>
    <w:rsid w:val="00657AAC"/>
    <w:rsid w:val="00657BD4"/>
    <w:rsid w:val="00657C64"/>
    <w:rsid w:val="00660170"/>
    <w:rsid w:val="006603E7"/>
    <w:rsid w:val="00660817"/>
    <w:rsid w:val="00660B22"/>
    <w:rsid w:val="00660F9C"/>
    <w:rsid w:val="0066105F"/>
    <w:rsid w:val="00661442"/>
    <w:rsid w:val="006616F3"/>
    <w:rsid w:val="006617DB"/>
    <w:rsid w:val="00661D39"/>
    <w:rsid w:val="00661DF7"/>
    <w:rsid w:val="00662734"/>
    <w:rsid w:val="006628D4"/>
    <w:rsid w:val="00662C76"/>
    <w:rsid w:val="00662E47"/>
    <w:rsid w:val="00662F4B"/>
    <w:rsid w:val="00663016"/>
    <w:rsid w:val="0066314D"/>
    <w:rsid w:val="0066327F"/>
    <w:rsid w:val="00663594"/>
    <w:rsid w:val="006635F4"/>
    <w:rsid w:val="00663639"/>
    <w:rsid w:val="0066377B"/>
    <w:rsid w:val="0066401D"/>
    <w:rsid w:val="006643EE"/>
    <w:rsid w:val="00664449"/>
    <w:rsid w:val="0066457B"/>
    <w:rsid w:val="006647C5"/>
    <w:rsid w:val="006648F1"/>
    <w:rsid w:val="006649EF"/>
    <w:rsid w:val="00665580"/>
    <w:rsid w:val="006656F7"/>
    <w:rsid w:val="00665775"/>
    <w:rsid w:val="00665A3E"/>
    <w:rsid w:val="00666557"/>
    <w:rsid w:val="006668B6"/>
    <w:rsid w:val="006669B3"/>
    <w:rsid w:val="00667075"/>
    <w:rsid w:val="00667102"/>
    <w:rsid w:val="00667C99"/>
    <w:rsid w:val="00670127"/>
    <w:rsid w:val="006704EF"/>
    <w:rsid w:val="006707D8"/>
    <w:rsid w:val="00670972"/>
    <w:rsid w:val="00670ABD"/>
    <w:rsid w:val="00670C74"/>
    <w:rsid w:val="00670CAA"/>
    <w:rsid w:val="006715D7"/>
    <w:rsid w:val="00671667"/>
    <w:rsid w:val="006717B7"/>
    <w:rsid w:val="00671FB5"/>
    <w:rsid w:val="0067207C"/>
    <w:rsid w:val="00672214"/>
    <w:rsid w:val="00672C7C"/>
    <w:rsid w:val="00672F3F"/>
    <w:rsid w:val="00672FC4"/>
    <w:rsid w:val="006732CA"/>
    <w:rsid w:val="0067354E"/>
    <w:rsid w:val="00673A9A"/>
    <w:rsid w:val="00673C19"/>
    <w:rsid w:val="00673E3D"/>
    <w:rsid w:val="0067408A"/>
    <w:rsid w:val="00674355"/>
    <w:rsid w:val="00674727"/>
    <w:rsid w:val="00674B1B"/>
    <w:rsid w:val="00674B52"/>
    <w:rsid w:val="00674EC7"/>
    <w:rsid w:val="00675551"/>
    <w:rsid w:val="006757CC"/>
    <w:rsid w:val="006757CF"/>
    <w:rsid w:val="0067586A"/>
    <w:rsid w:val="00675892"/>
    <w:rsid w:val="00675C19"/>
    <w:rsid w:val="00675E02"/>
    <w:rsid w:val="00676442"/>
    <w:rsid w:val="006767FD"/>
    <w:rsid w:val="00677319"/>
    <w:rsid w:val="006773B8"/>
    <w:rsid w:val="00677415"/>
    <w:rsid w:val="006774A4"/>
    <w:rsid w:val="0067751F"/>
    <w:rsid w:val="006776A1"/>
    <w:rsid w:val="00677804"/>
    <w:rsid w:val="00677B99"/>
    <w:rsid w:val="00677C99"/>
    <w:rsid w:val="00677D12"/>
    <w:rsid w:val="00680051"/>
    <w:rsid w:val="00680412"/>
    <w:rsid w:val="00680B28"/>
    <w:rsid w:val="00680E3E"/>
    <w:rsid w:val="00681060"/>
    <w:rsid w:val="006812DE"/>
    <w:rsid w:val="00681637"/>
    <w:rsid w:val="006827E3"/>
    <w:rsid w:val="0068285B"/>
    <w:rsid w:val="00682AB4"/>
    <w:rsid w:val="00682AB8"/>
    <w:rsid w:val="0068303E"/>
    <w:rsid w:val="006836A0"/>
    <w:rsid w:val="00683774"/>
    <w:rsid w:val="0068386C"/>
    <w:rsid w:val="0068389F"/>
    <w:rsid w:val="00683D97"/>
    <w:rsid w:val="00683FBF"/>
    <w:rsid w:val="00684146"/>
    <w:rsid w:val="00684891"/>
    <w:rsid w:val="00684901"/>
    <w:rsid w:val="006850E6"/>
    <w:rsid w:val="00685190"/>
    <w:rsid w:val="00685533"/>
    <w:rsid w:val="00685CC9"/>
    <w:rsid w:val="006860E3"/>
    <w:rsid w:val="006864E6"/>
    <w:rsid w:val="0068693D"/>
    <w:rsid w:val="00686985"/>
    <w:rsid w:val="00686ABD"/>
    <w:rsid w:val="00686C45"/>
    <w:rsid w:val="0068712B"/>
    <w:rsid w:val="0068775A"/>
    <w:rsid w:val="00687970"/>
    <w:rsid w:val="00687FE5"/>
    <w:rsid w:val="0069024A"/>
    <w:rsid w:val="0069091B"/>
    <w:rsid w:val="00690D61"/>
    <w:rsid w:val="00690D82"/>
    <w:rsid w:val="00690E7D"/>
    <w:rsid w:val="00690EE3"/>
    <w:rsid w:val="00691001"/>
    <w:rsid w:val="0069120D"/>
    <w:rsid w:val="006913DC"/>
    <w:rsid w:val="00691919"/>
    <w:rsid w:val="00691D31"/>
    <w:rsid w:val="00691DF6"/>
    <w:rsid w:val="00691F4F"/>
    <w:rsid w:val="00692F53"/>
    <w:rsid w:val="0069366C"/>
    <w:rsid w:val="00693E4D"/>
    <w:rsid w:val="006944C5"/>
    <w:rsid w:val="0069465D"/>
    <w:rsid w:val="00694858"/>
    <w:rsid w:val="00694A37"/>
    <w:rsid w:val="00694B4C"/>
    <w:rsid w:val="00694C0C"/>
    <w:rsid w:val="006958AC"/>
    <w:rsid w:val="006961B1"/>
    <w:rsid w:val="006966CB"/>
    <w:rsid w:val="0069681E"/>
    <w:rsid w:val="00696872"/>
    <w:rsid w:val="00696A2F"/>
    <w:rsid w:val="00696A5F"/>
    <w:rsid w:val="00696AE2"/>
    <w:rsid w:val="00696B0C"/>
    <w:rsid w:val="00696D37"/>
    <w:rsid w:val="00696D65"/>
    <w:rsid w:val="0069707D"/>
    <w:rsid w:val="00697AA4"/>
    <w:rsid w:val="006A0028"/>
    <w:rsid w:val="006A008A"/>
    <w:rsid w:val="006A075A"/>
    <w:rsid w:val="006A0808"/>
    <w:rsid w:val="006A0A4A"/>
    <w:rsid w:val="006A0D2F"/>
    <w:rsid w:val="006A11DA"/>
    <w:rsid w:val="006A153A"/>
    <w:rsid w:val="006A1BFF"/>
    <w:rsid w:val="006A1D41"/>
    <w:rsid w:val="006A1E94"/>
    <w:rsid w:val="006A1F77"/>
    <w:rsid w:val="006A2579"/>
    <w:rsid w:val="006A2DB8"/>
    <w:rsid w:val="006A2F57"/>
    <w:rsid w:val="006A3162"/>
    <w:rsid w:val="006A3310"/>
    <w:rsid w:val="006A3BF9"/>
    <w:rsid w:val="006A3CBC"/>
    <w:rsid w:val="006A3DA5"/>
    <w:rsid w:val="006A400F"/>
    <w:rsid w:val="006A4267"/>
    <w:rsid w:val="006A4927"/>
    <w:rsid w:val="006A4B75"/>
    <w:rsid w:val="006A4DD8"/>
    <w:rsid w:val="006A4E20"/>
    <w:rsid w:val="006A54B3"/>
    <w:rsid w:val="006A5883"/>
    <w:rsid w:val="006A5B40"/>
    <w:rsid w:val="006A6253"/>
    <w:rsid w:val="006A62C3"/>
    <w:rsid w:val="006A698E"/>
    <w:rsid w:val="006A6BC9"/>
    <w:rsid w:val="006A6C1D"/>
    <w:rsid w:val="006A74C5"/>
    <w:rsid w:val="006A7508"/>
    <w:rsid w:val="006B0731"/>
    <w:rsid w:val="006B0A8C"/>
    <w:rsid w:val="006B123E"/>
    <w:rsid w:val="006B1393"/>
    <w:rsid w:val="006B157B"/>
    <w:rsid w:val="006B2827"/>
    <w:rsid w:val="006B28E5"/>
    <w:rsid w:val="006B2C0A"/>
    <w:rsid w:val="006B3058"/>
    <w:rsid w:val="006B39FE"/>
    <w:rsid w:val="006B3A85"/>
    <w:rsid w:val="006B3BA4"/>
    <w:rsid w:val="006B3F7A"/>
    <w:rsid w:val="006B3FA5"/>
    <w:rsid w:val="006B42C5"/>
    <w:rsid w:val="006B42D4"/>
    <w:rsid w:val="006B4BB1"/>
    <w:rsid w:val="006B4D76"/>
    <w:rsid w:val="006B5592"/>
    <w:rsid w:val="006B5F54"/>
    <w:rsid w:val="006B5FE5"/>
    <w:rsid w:val="006B609F"/>
    <w:rsid w:val="006B61DC"/>
    <w:rsid w:val="006B6611"/>
    <w:rsid w:val="006B67E9"/>
    <w:rsid w:val="006B6CDF"/>
    <w:rsid w:val="006B6D20"/>
    <w:rsid w:val="006B6E24"/>
    <w:rsid w:val="006B794D"/>
    <w:rsid w:val="006C0031"/>
    <w:rsid w:val="006C04EC"/>
    <w:rsid w:val="006C051C"/>
    <w:rsid w:val="006C0ED0"/>
    <w:rsid w:val="006C11C3"/>
    <w:rsid w:val="006C12F4"/>
    <w:rsid w:val="006C1307"/>
    <w:rsid w:val="006C13C7"/>
    <w:rsid w:val="006C1975"/>
    <w:rsid w:val="006C2047"/>
    <w:rsid w:val="006C20A9"/>
    <w:rsid w:val="006C20D6"/>
    <w:rsid w:val="006C24CB"/>
    <w:rsid w:val="006C276F"/>
    <w:rsid w:val="006C2E37"/>
    <w:rsid w:val="006C3066"/>
    <w:rsid w:val="006C357F"/>
    <w:rsid w:val="006C3836"/>
    <w:rsid w:val="006C3A04"/>
    <w:rsid w:val="006C3CFE"/>
    <w:rsid w:val="006C5123"/>
    <w:rsid w:val="006C53F8"/>
    <w:rsid w:val="006C58B8"/>
    <w:rsid w:val="006C58E0"/>
    <w:rsid w:val="006C592D"/>
    <w:rsid w:val="006C5995"/>
    <w:rsid w:val="006C614D"/>
    <w:rsid w:val="006C61B2"/>
    <w:rsid w:val="006C69E5"/>
    <w:rsid w:val="006C6A06"/>
    <w:rsid w:val="006C6A25"/>
    <w:rsid w:val="006C6E5D"/>
    <w:rsid w:val="006C7DAD"/>
    <w:rsid w:val="006D00ED"/>
    <w:rsid w:val="006D11D4"/>
    <w:rsid w:val="006D14A3"/>
    <w:rsid w:val="006D18A5"/>
    <w:rsid w:val="006D1C10"/>
    <w:rsid w:val="006D2053"/>
    <w:rsid w:val="006D2A43"/>
    <w:rsid w:val="006D2B46"/>
    <w:rsid w:val="006D2B81"/>
    <w:rsid w:val="006D2C08"/>
    <w:rsid w:val="006D2C81"/>
    <w:rsid w:val="006D393A"/>
    <w:rsid w:val="006D3F08"/>
    <w:rsid w:val="006D414F"/>
    <w:rsid w:val="006D433A"/>
    <w:rsid w:val="006D47B1"/>
    <w:rsid w:val="006D4A7F"/>
    <w:rsid w:val="006D502B"/>
    <w:rsid w:val="006D51F7"/>
    <w:rsid w:val="006D5231"/>
    <w:rsid w:val="006D54F1"/>
    <w:rsid w:val="006D5558"/>
    <w:rsid w:val="006D57FB"/>
    <w:rsid w:val="006D5EED"/>
    <w:rsid w:val="006D5FDB"/>
    <w:rsid w:val="006D602E"/>
    <w:rsid w:val="006D62AF"/>
    <w:rsid w:val="006D6493"/>
    <w:rsid w:val="006D6937"/>
    <w:rsid w:val="006D6B06"/>
    <w:rsid w:val="006D6CBC"/>
    <w:rsid w:val="006D7059"/>
    <w:rsid w:val="006D722B"/>
    <w:rsid w:val="006D77B5"/>
    <w:rsid w:val="006D78EE"/>
    <w:rsid w:val="006D7A16"/>
    <w:rsid w:val="006D7A40"/>
    <w:rsid w:val="006D7A82"/>
    <w:rsid w:val="006D7CD9"/>
    <w:rsid w:val="006D7F65"/>
    <w:rsid w:val="006E017C"/>
    <w:rsid w:val="006E0264"/>
    <w:rsid w:val="006E03C0"/>
    <w:rsid w:val="006E0457"/>
    <w:rsid w:val="006E06EB"/>
    <w:rsid w:val="006E0926"/>
    <w:rsid w:val="006E0DCC"/>
    <w:rsid w:val="006E0F28"/>
    <w:rsid w:val="006E1002"/>
    <w:rsid w:val="006E104D"/>
    <w:rsid w:val="006E161A"/>
    <w:rsid w:val="006E16B4"/>
    <w:rsid w:val="006E1847"/>
    <w:rsid w:val="006E19B9"/>
    <w:rsid w:val="006E1D23"/>
    <w:rsid w:val="006E1E63"/>
    <w:rsid w:val="006E21FC"/>
    <w:rsid w:val="006E252D"/>
    <w:rsid w:val="006E254C"/>
    <w:rsid w:val="006E26D8"/>
    <w:rsid w:val="006E28CE"/>
    <w:rsid w:val="006E2CB7"/>
    <w:rsid w:val="006E2DC5"/>
    <w:rsid w:val="006E2E72"/>
    <w:rsid w:val="006E30E8"/>
    <w:rsid w:val="006E3525"/>
    <w:rsid w:val="006E3585"/>
    <w:rsid w:val="006E3D5C"/>
    <w:rsid w:val="006E3F5A"/>
    <w:rsid w:val="006E4219"/>
    <w:rsid w:val="006E4605"/>
    <w:rsid w:val="006E4C72"/>
    <w:rsid w:val="006E5071"/>
    <w:rsid w:val="006E5355"/>
    <w:rsid w:val="006E5551"/>
    <w:rsid w:val="006E558F"/>
    <w:rsid w:val="006E55C7"/>
    <w:rsid w:val="006E55EB"/>
    <w:rsid w:val="006E5911"/>
    <w:rsid w:val="006E59D7"/>
    <w:rsid w:val="006E5C3A"/>
    <w:rsid w:val="006E5E17"/>
    <w:rsid w:val="006E5F03"/>
    <w:rsid w:val="006E6402"/>
    <w:rsid w:val="006E6E9F"/>
    <w:rsid w:val="006E6F55"/>
    <w:rsid w:val="006E7840"/>
    <w:rsid w:val="006E7992"/>
    <w:rsid w:val="006E7D73"/>
    <w:rsid w:val="006E7F8F"/>
    <w:rsid w:val="006F0B81"/>
    <w:rsid w:val="006F0FCD"/>
    <w:rsid w:val="006F125C"/>
    <w:rsid w:val="006F1412"/>
    <w:rsid w:val="006F17EB"/>
    <w:rsid w:val="006F1CC3"/>
    <w:rsid w:val="006F2976"/>
    <w:rsid w:val="006F2B1E"/>
    <w:rsid w:val="006F2D0D"/>
    <w:rsid w:val="006F2D4E"/>
    <w:rsid w:val="006F2F2E"/>
    <w:rsid w:val="006F2FA5"/>
    <w:rsid w:val="006F3132"/>
    <w:rsid w:val="006F32F0"/>
    <w:rsid w:val="006F33A1"/>
    <w:rsid w:val="006F394F"/>
    <w:rsid w:val="006F3A47"/>
    <w:rsid w:val="006F3B90"/>
    <w:rsid w:val="006F3BC7"/>
    <w:rsid w:val="006F3C47"/>
    <w:rsid w:val="006F4275"/>
    <w:rsid w:val="006F4465"/>
    <w:rsid w:val="006F4C6B"/>
    <w:rsid w:val="006F5089"/>
    <w:rsid w:val="006F50DE"/>
    <w:rsid w:val="006F53E1"/>
    <w:rsid w:val="006F5469"/>
    <w:rsid w:val="006F548F"/>
    <w:rsid w:val="006F560E"/>
    <w:rsid w:val="006F5909"/>
    <w:rsid w:val="006F5910"/>
    <w:rsid w:val="006F5B91"/>
    <w:rsid w:val="006F5ECA"/>
    <w:rsid w:val="006F6026"/>
    <w:rsid w:val="006F635B"/>
    <w:rsid w:val="006F65CC"/>
    <w:rsid w:val="006F69AD"/>
    <w:rsid w:val="006F6AAF"/>
    <w:rsid w:val="006F6F60"/>
    <w:rsid w:val="006F6F8F"/>
    <w:rsid w:val="006F7133"/>
    <w:rsid w:val="006F71D0"/>
    <w:rsid w:val="006F7207"/>
    <w:rsid w:val="006F7384"/>
    <w:rsid w:val="006F75AA"/>
    <w:rsid w:val="006F77E6"/>
    <w:rsid w:val="006F7C68"/>
    <w:rsid w:val="0070006A"/>
    <w:rsid w:val="007008B9"/>
    <w:rsid w:val="00700F12"/>
    <w:rsid w:val="0070109E"/>
    <w:rsid w:val="0070122A"/>
    <w:rsid w:val="00701BDF"/>
    <w:rsid w:val="00701D41"/>
    <w:rsid w:val="007025F8"/>
    <w:rsid w:val="007028E6"/>
    <w:rsid w:val="007030C9"/>
    <w:rsid w:val="007031E0"/>
    <w:rsid w:val="007031E2"/>
    <w:rsid w:val="00703630"/>
    <w:rsid w:val="00703742"/>
    <w:rsid w:val="007038FC"/>
    <w:rsid w:val="00703BCE"/>
    <w:rsid w:val="0070433D"/>
    <w:rsid w:val="0070467F"/>
    <w:rsid w:val="007049FA"/>
    <w:rsid w:val="00704CBE"/>
    <w:rsid w:val="007052C0"/>
    <w:rsid w:val="007053AB"/>
    <w:rsid w:val="00705662"/>
    <w:rsid w:val="0070574A"/>
    <w:rsid w:val="0070595C"/>
    <w:rsid w:val="007059C7"/>
    <w:rsid w:val="00705B00"/>
    <w:rsid w:val="00705BAC"/>
    <w:rsid w:val="00705FD7"/>
    <w:rsid w:val="007064F5"/>
    <w:rsid w:val="00706A8C"/>
    <w:rsid w:val="00706C57"/>
    <w:rsid w:val="00707CE6"/>
    <w:rsid w:val="007100F3"/>
    <w:rsid w:val="00710960"/>
    <w:rsid w:val="00710DD7"/>
    <w:rsid w:val="00710DE2"/>
    <w:rsid w:val="00710E37"/>
    <w:rsid w:val="0071110F"/>
    <w:rsid w:val="007111FB"/>
    <w:rsid w:val="00711DCD"/>
    <w:rsid w:val="00712206"/>
    <w:rsid w:val="00712227"/>
    <w:rsid w:val="007126DB"/>
    <w:rsid w:val="00712CD1"/>
    <w:rsid w:val="00713441"/>
    <w:rsid w:val="00713594"/>
    <w:rsid w:val="00713A31"/>
    <w:rsid w:val="00713C17"/>
    <w:rsid w:val="0071425D"/>
    <w:rsid w:val="007144D3"/>
    <w:rsid w:val="007145E0"/>
    <w:rsid w:val="00714693"/>
    <w:rsid w:val="0071496D"/>
    <w:rsid w:val="00714D13"/>
    <w:rsid w:val="00714DB6"/>
    <w:rsid w:val="00714DF6"/>
    <w:rsid w:val="007151F3"/>
    <w:rsid w:val="00715325"/>
    <w:rsid w:val="007155B8"/>
    <w:rsid w:val="007155F2"/>
    <w:rsid w:val="007159B2"/>
    <w:rsid w:val="00715D20"/>
    <w:rsid w:val="0071603F"/>
    <w:rsid w:val="007160DE"/>
    <w:rsid w:val="00716B73"/>
    <w:rsid w:val="00716DA0"/>
    <w:rsid w:val="00716EA8"/>
    <w:rsid w:val="007177D2"/>
    <w:rsid w:val="00717D79"/>
    <w:rsid w:val="00720797"/>
    <w:rsid w:val="00720A3F"/>
    <w:rsid w:val="00720ABD"/>
    <w:rsid w:val="00720B92"/>
    <w:rsid w:val="00720C3F"/>
    <w:rsid w:val="00721103"/>
    <w:rsid w:val="00721140"/>
    <w:rsid w:val="0072115C"/>
    <w:rsid w:val="007214D2"/>
    <w:rsid w:val="007216F2"/>
    <w:rsid w:val="0072193E"/>
    <w:rsid w:val="00721A1D"/>
    <w:rsid w:val="00721B88"/>
    <w:rsid w:val="00721DF0"/>
    <w:rsid w:val="00721F0E"/>
    <w:rsid w:val="007220B1"/>
    <w:rsid w:val="007221F6"/>
    <w:rsid w:val="007221FB"/>
    <w:rsid w:val="0072288E"/>
    <w:rsid w:val="00722E12"/>
    <w:rsid w:val="0072325B"/>
    <w:rsid w:val="00723629"/>
    <w:rsid w:val="007237B5"/>
    <w:rsid w:val="0072389A"/>
    <w:rsid w:val="007239CF"/>
    <w:rsid w:val="00723ABC"/>
    <w:rsid w:val="00724526"/>
    <w:rsid w:val="0072456F"/>
    <w:rsid w:val="00724607"/>
    <w:rsid w:val="00725656"/>
    <w:rsid w:val="00725718"/>
    <w:rsid w:val="00725915"/>
    <w:rsid w:val="00725AAB"/>
    <w:rsid w:val="00725B62"/>
    <w:rsid w:val="00725D43"/>
    <w:rsid w:val="00726477"/>
    <w:rsid w:val="007268AE"/>
    <w:rsid w:val="00727388"/>
    <w:rsid w:val="007275D9"/>
    <w:rsid w:val="00727B2F"/>
    <w:rsid w:val="00727FB1"/>
    <w:rsid w:val="00727FB8"/>
    <w:rsid w:val="007301A8"/>
    <w:rsid w:val="007302FB"/>
    <w:rsid w:val="00730B2E"/>
    <w:rsid w:val="00730B2F"/>
    <w:rsid w:val="00730C8F"/>
    <w:rsid w:val="00730D08"/>
    <w:rsid w:val="0073200D"/>
    <w:rsid w:val="00732529"/>
    <w:rsid w:val="007326E9"/>
    <w:rsid w:val="00732A0E"/>
    <w:rsid w:val="00732A63"/>
    <w:rsid w:val="00733058"/>
    <w:rsid w:val="007330B2"/>
    <w:rsid w:val="00733170"/>
    <w:rsid w:val="007337C5"/>
    <w:rsid w:val="0073381C"/>
    <w:rsid w:val="00733B1E"/>
    <w:rsid w:val="00733B85"/>
    <w:rsid w:val="00733C1E"/>
    <w:rsid w:val="00733D00"/>
    <w:rsid w:val="00733DF1"/>
    <w:rsid w:val="00733F09"/>
    <w:rsid w:val="00734239"/>
    <w:rsid w:val="00734241"/>
    <w:rsid w:val="007345EE"/>
    <w:rsid w:val="00734F3A"/>
    <w:rsid w:val="007358A3"/>
    <w:rsid w:val="00735A67"/>
    <w:rsid w:val="00735AB7"/>
    <w:rsid w:val="00735B84"/>
    <w:rsid w:val="00735BD3"/>
    <w:rsid w:val="00735CDD"/>
    <w:rsid w:val="00736194"/>
    <w:rsid w:val="007361BB"/>
    <w:rsid w:val="00736922"/>
    <w:rsid w:val="00736B8D"/>
    <w:rsid w:val="00736C9D"/>
    <w:rsid w:val="00737023"/>
    <w:rsid w:val="00737C76"/>
    <w:rsid w:val="00737F0E"/>
    <w:rsid w:val="00740441"/>
    <w:rsid w:val="00740722"/>
    <w:rsid w:val="00740838"/>
    <w:rsid w:val="007408AC"/>
    <w:rsid w:val="0074094F"/>
    <w:rsid w:val="00740EE0"/>
    <w:rsid w:val="00740F74"/>
    <w:rsid w:val="00741343"/>
    <w:rsid w:val="0074164F"/>
    <w:rsid w:val="00741669"/>
    <w:rsid w:val="007416F7"/>
    <w:rsid w:val="00741748"/>
    <w:rsid w:val="0074177A"/>
    <w:rsid w:val="007419F3"/>
    <w:rsid w:val="00741AC8"/>
    <w:rsid w:val="00741FAF"/>
    <w:rsid w:val="00742249"/>
    <w:rsid w:val="00742817"/>
    <w:rsid w:val="0074284C"/>
    <w:rsid w:val="007429C7"/>
    <w:rsid w:val="00742D22"/>
    <w:rsid w:val="00742F83"/>
    <w:rsid w:val="00743176"/>
    <w:rsid w:val="0074353A"/>
    <w:rsid w:val="00743A6D"/>
    <w:rsid w:val="00743AA1"/>
    <w:rsid w:val="00743E31"/>
    <w:rsid w:val="00743E87"/>
    <w:rsid w:val="0074430B"/>
    <w:rsid w:val="00744FA7"/>
    <w:rsid w:val="00745456"/>
    <w:rsid w:val="007455DE"/>
    <w:rsid w:val="007455FC"/>
    <w:rsid w:val="00745A68"/>
    <w:rsid w:val="00745BE7"/>
    <w:rsid w:val="00745C48"/>
    <w:rsid w:val="00745C80"/>
    <w:rsid w:val="007461D9"/>
    <w:rsid w:val="007461FC"/>
    <w:rsid w:val="007463B5"/>
    <w:rsid w:val="00746B91"/>
    <w:rsid w:val="00746CE2"/>
    <w:rsid w:val="00746D06"/>
    <w:rsid w:val="00746DA8"/>
    <w:rsid w:val="00746EF1"/>
    <w:rsid w:val="007474D8"/>
    <w:rsid w:val="00747931"/>
    <w:rsid w:val="00747FF4"/>
    <w:rsid w:val="007506A2"/>
    <w:rsid w:val="007508A2"/>
    <w:rsid w:val="00750BAA"/>
    <w:rsid w:val="00750CD6"/>
    <w:rsid w:val="00751070"/>
    <w:rsid w:val="00751196"/>
    <w:rsid w:val="0075131C"/>
    <w:rsid w:val="00751507"/>
    <w:rsid w:val="007519E7"/>
    <w:rsid w:val="00751BF7"/>
    <w:rsid w:val="00752426"/>
    <w:rsid w:val="007527CE"/>
    <w:rsid w:val="00752977"/>
    <w:rsid w:val="00752F5F"/>
    <w:rsid w:val="00752FC5"/>
    <w:rsid w:val="00753309"/>
    <w:rsid w:val="00753554"/>
    <w:rsid w:val="0075367B"/>
    <w:rsid w:val="0075368D"/>
    <w:rsid w:val="00753DDB"/>
    <w:rsid w:val="0075405C"/>
    <w:rsid w:val="0075405E"/>
    <w:rsid w:val="0075443C"/>
    <w:rsid w:val="00754889"/>
    <w:rsid w:val="00755131"/>
    <w:rsid w:val="0075532D"/>
    <w:rsid w:val="00755698"/>
    <w:rsid w:val="0075576B"/>
    <w:rsid w:val="00755791"/>
    <w:rsid w:val="0075589F"/>
    <w:rsid w:val="00755CA1"/>
    <w:rsid w:val="00755EAE"/>
    <w:rsid w:val="007564C3"/>
    <w:rsid w:val="007567C0"/>
    <w:rsid w:val="007568E9"/>
    <w:rsid w:val="00756AB0"/>
    <w:rsid w:val="00756DCE"/>
    <w:rsid w:val="007575FC"/>
    <w:rsid w:val="00757740"/>
    <w:rsid w:val="00757C3B"/>
    <w:rsid w:val="007608C6"/>
    <w:rsid w:val="007608DF"/>
    <w:rsid w:val="00760A83"/>
    <w:rsid w:val="00760BEB"/>
    <w:rsid w:val="00760C44"/>
    <w:rsid w:val="00760DF3"/>
    <w:rsid w:val="00760FDE"/>
    <w:rsid w:val="007610F4"/>
    <w:rsid w:val="007613B2"/>
    <w:rsid w:val="007613EB"/>
    <w:rsid w:val="00761447"/>
    <w:rsid w:val="00761673"/>
    <w:rsid w:val="00762185"/>
    <w:rsid w:val="007622A9"/>
    <w:rsid w:val="007625F4"/>
    <w:rsid w:val="00762698"/>
    <w:rsid w:val="007626AE"/>
    <w:rsid w:val="0076283A"/>
    <w:rsid w:val="007628A5"/>
    <w:rsid w:val="00762974"/>
    <w:rsid w:val="00762B6E"/>
    <w:rsid w:val="00763173"/>
    <w:rsid w:val="0076324B"/>
    <w:rsid w:val="00763377"/>
    <w:rsid w:val="007636B9"/>
    <w:rsid w:val="007637AD"/>
    <w:rsid w:val="00763C96"/>
    <w:rsid w:val="00764474"/>
    <w:rsid w:val="00764C03"/>
    <w:rsid w:val="00765383"/>
    <w:rsid w:val="00765D4A"/>
    <w:rsid w:val="00765EC3"/>
    <w:rsid w:val="0076610D"/>
    <w:rsid w:val="007661EE"/>
    <w:rsid w:val="00766442"/>
    <w:rsid w:val="00766AB3"/>
    <w:rsid w:val="00766AF7"/>
    <w:rsid w:val="00766B75"/>
    <w:rsid w:val="00766CA1"/>
    <w:rsid w:val="00766DBA"/>
    <w:rsid w:val="0076764B"/>
    <w:rsid w:val="00767D00"/>
    <w:rsid w:val="00767E98"/>
    <w:rsid w:val="00770695"/>
    <w:rsid w:val="007706E9"/>
    <w:rsid w:val="00770A98"/>
    <w:rsid w:val="00770DF1"/>
    <w:rsid w:val="00771361"/>
    <w:rsid w:val="007713CF"/>
    <w:rsid w:val="007721B4"/>
    <w:rsid w:val="00772207"/>
    <w:rsid w:val="007725C3"/>
    <w:rsid w:val="00772874"/>
    <w:rsid w:val="00772AA1"/>
    <w:rsid w:val="00772AB4"/>
    <w:rsid w:val="00772B19"/>
    <w:rsid w:val="00773A2B"/>
    <w:rsid w:val="00773AD8"/>
    <w:rsid w:val="00773C98"/>
    <w:rsid w:val="00773F5C"/>
    <w:rsid w:val="007746A7"/>
    <w:rsid w:val="00774CAF"/>
    <w:rsid w:val="00775185"/>
    <w:rsid w:val="00775222"/>
    <w:rsid w:val="00775420"/>
    <w:rsid w:val="00775542"/>
    <w:rsid w:val="00775788"/>
    <w:rsid w:val="00775A1E"/>
    <w:rsid w:val="00776C3E"/>
    <w:rsid w:val="00776E48"/>
    <w:rsid w:val="007776FB"/>
    <w:rsid w:val="00777725"/>
    <w:rsid w:val="007777F4"/>
    <w:rsid w:val="00777A41"/>
    <w:rsid w:val="00780025"/>
    <w:rsid w:val="007802EC"/>
    <w:rsid w:val="0078042B"/>
    <w:rsid w:val="007804DA"/>
    <w:rsid w:val="00780DE3"/>
    <w:rsid w:val="00780DE5"/>
    <w:rsid w:val="00781094"/>
    <w:rsid w:val="00781220"/>
    <w:rsid w:val="0078170C"/>
    <w:rsid w:val="00781860"/>
    <w:rsid w:val="00782152"/>
    <w:rsid w:val="007823C7"/>
    <w:rsid w:val="00782708"/>
    <w:rsid w:val="00782E07"/>
    <w:rsid w:val="007836D0"/>
    <w:rsid w:val="007838B1"/>
    <w:rsid w:val="00783B75"/>
    <w:rsid w:val="00783F67"/>
    <w:rsid w:val="007841A1"/>
    <w:rsid w:val="00784511"/>
    <w:rsid w:val="00784812"/>
    <w:rsid w:val="00784C4E"/>
    <w:rsid w:val="00784CD0"/>
    <w:rsid w:val="007852ED"/>
    <w:rsid w:val="007852F1"/>
    <w:rsid w:val="00785388"/>
    <w:rsid w:val="007856D9"/>
    <w:rsid w:val="00786806"/>
    <w:rsid w:val="00786DC0"/>
    <w:rsid w:val="0078744E"/>
    <w:rsid w:val="0078762D"/>
    <w:rsid w:val="007878B2"/>
    <w:rsid w:val="00787931"/>
    <w:rsid w:val="00787E03"/>
    <w:rsid w:val="0079009B"/>
    <w:rsid w:val="007900F8"/>
    <w:rsid w:val="0079053D"/>
    <w:rsid w:val="00790589"/>
    <w:rsid w:val="00790700"/>
    <w:rsid w:val="00790F8B"/>
    <w:rsid w:val="007910A8"/>
    <w:rsid w:val="0079151D"/>
    <w:rsid w:val="00791702"/>
    <w:rsid w:val="00791ADF"/>
    <w:rsid w:val="00791C0A"/>
    <w:rsid w:val="00791C35"/>
    <w:rsid w:val="00791D73"/>
    <w:rsid w:val="00792302"/>
    <w:rsid w:val="0079243E"/>
    <w:rsid w:val="007927FA"/>
    <w:rsid w:val="007928A6"/>
    <w:rsid w:val="00793025"/>
    <w:rsid w:val="007935E1"/>
    <w:rsid w:val="0079361D"/>
    <w:rsid w:val="00793854"/>
    <w:rsid w:val="00793886"/>
    <w:rsid w:val="00793BD7"/>
    <w:rsid w:val="00794089"/>
    <w:rsid w:val="007941BA"/>
    <w:rsid w:val="0079431E"/>
    <w:rsid w:val="007943D2"/>
    <w:rsid w:val="00794AB9"/>
    <w:rsid w:val="00794D40"/>
    <w:rsid w:val="00795001"/>
    <w:rsid w:val="0079508D"/>
    <w:rsid w:val="00795389"/>
    <w:rsid w:val="0079548A"/>
    <w:rsid w:val="00795893"/>
    <w:rsid w:val="00795B61"/>
    <w:rsid w:val="00795E83"/>
    <w:rsid w:val="00796F6C"/>
    <w:rsid w:val="0079760B"/>
    <w:rsid w:val="00797BD6"/>
    <w:rsid w:val="00797C7B"/>
    <w:rsid w:val="007A0241"/>
    <w:rsid w:val="007A028D"/>
    <w:rsid w:val="007A03F3"/>
    <w:rsid w:val="007A089A"/>
    <w:rsid w:val="007A0DC2"/>
    <w:rsid w:val="007A0ECE"/>
    <w:rsid w:val="007A1275"/>
    <w:rsid w:val="007A1372"/>
    <w:rsid w:val="007A13E3"/>
    <w:rsid w:val="007A1A76"/>
    <w:rsid w:val="007A1CAE"/>
    <w:rsid w:val="007A213C"/>
    <w:rsid w:val="007A2591"/>
    <w:rsid w:val="007A2BA1"/>
    <w:rsid w:val="007A2C67"/>
    <w:rsid w:val="007A2E03"/>
    <w:rsid w:val="007A3802"/>
    <w:rsid w:val="007A3C19"/>
    <w:rsid w:val="007A3D1F"/>
    <w:rsid w:val="007A3FD5"/>
    <w:rsid w:val="007A4376"/>
    <w:rsid w:val="007A4733"/>
    <w:rsid w:val="007A4E52"/>
    <w:rsid w:val="007A5D0E"/>
    <w:rsid w:val="007A5DC9"/>
    <w:rsid w:val="007A6307"/>
    <w:rsid w:val="007A6331"/>
    <w:rsid w:val="007A64AF"/>
    <w:rsid w:val="007A64EB"/>
    <w:rsid w:val="007A6573"/>
    <w:rsid w:val="007A669A"/>
    <w:rsid w:val="007A67B8"/>
    <w:rsid w:val="007A7106"/>
    <w:rsid w:val="007A7C81"/>
    <w:rsid w:val="007B018D"/>
    <w:rsid w:val="007B03FB"/>
    <w:rsid w:val="007B0630"/>
    <w:rsid w:val="007B0ABC"/>
    <w:rsid w:val="007B0B68"/>
    <w:rsid w:val="007B1321"/>
    <w:rsid w:val="007B1ACE"/>
    <w:rsid w:val="007B2291"/>
    <w:rsid w:val="007B2308"/>
    <w:rsid w:val="007B258A"/>
    <w:rsid w:val="007B2857"/>
    <w:rsid w:val="007B2869"/>
    <w:rsid w:val="007B30CF"/>
    <w:rsid w:val="007B33EB"/>
    <w:rsid w:val="007B34A4"/>
    <w:rsid w:val="007B3559"/>
    <w:rsid w:val="007B3618"/>
    <w:rsid w:val="007B3C72"/>
    <w:rsid w:val="007B3CD0"/>
    <w:rsid w:val="007B4746"/>
    <w:rsid w:val="007B48BE"/>
    <w:rsid w:val="007B4A14"/>
    <w:rsid w:val="007B4D00"/>
    <w:rsid w:val="007B4DC1"/>
    <w:rsid w:val="007B4DF6"/>
    <w:rsid w:val="007B5500"/>
    <w:rsid w:val="007B59E7"/>
    <w:rsid w:val="007B59F6"/>
    <w:rsid w:val="007B6C9F"/>
    <w:rsid w:val="007B6DB6"/>
    <w:rsid w:val="007B7061"/>
    <w:rsid w:val="007B70BD"/>
    <w:rsid w:val="007B7710"/>
    <w:rsid w:val="007B7BFB"/>
    <w:rsid w:val="007B7D22"/>
    <w:rsid w:val="007C03B1"/>
    <w:rsid w:val="007C0737"/>
    <w:rsid w:val="007C0EF6"/>
    <w:rsid w:val="007C124D"/>
    <w:rsid w:val="007C1359"/>
    <w:rsid w:val="007C15BF"/>
    <w:rsid w:val="007C190B"/>
    <w:rsid w:val="007C1CE3"/>
    <w:rsid w:val="007C1E6D"/>
    <w:rsid w:val="007C1F14"/>
    <w:rsid w:val="007C22AF"/>
    <w:rsid w:val="007C2A4F"/>
    <w:rsid w:val="007C2C4D"/>
    <w:rsid w:val="007C2E2C"/>
    <w:rsid w:val="007C31E3"/>
    <w:rsid w:val="007C3286"/>
    <w:rsid w:val="007C34B3"/>
    <w:rsid w:val="007C3589"/>
    <w:rsid w:val="007C3627"/>
    <w:rsid w:val="007C36A1"/>
    <w:rsid w:val="007C3971"/>
    <w:rsid w:val="007C457B"/>
    <w:rsid w:val="007C4BDC"/>
    <w:rsid w:val="007C4FD9"/>
    <w:rsid w:val="007C51F8"/>
    <w:rsid w:val="007C55A9"/>
    <w:rsid w:val="007C624C"/>
    <w:rsid w:val="007C62B1"/>
    <w:rsid w:val="007C65CC"/>
    <w:rsid w:val="007C66CC"/>
    <w:rsid w:val="007C6932"/>
    <w:rsid w:val="007C6B5B"/>
    <w:rsid w:val="007C6EDB"/>
    <w:rsid w:val="007C7AAA"/>
    <w:rsid w:val="007C7ECB"/>
    <w:rsid w:val="007C7F54"/>
    <w:rsid w:val="007D00B4"/>
    <w:rsid w:val="007D018B"/>
    <w:rsid w:val="007D0796"/>
    <w:rsid w:val="007D0979"/>
    <w:rsid w:val="007D0A0F"/>
    <w:rsid w:val="007D0CC0"/>
    <w:rsid w:val="007D0E19"/>
    <w:rsid w:val="007D1683"/>
    <w:rsid w:val="007D1A93"/>
    <w:rsid w:val="007D1DCF"/>
    <w:rsid w:val="007D1FD0"/>
    <w:rsid w:val="007D2111"/>
    <w:rsid w:val="007D2467"/>
    <w:rsid w:val="007D24F8"/>
    <w:rsid w:val="007D2609"/>
    <w:rsid w:val="007D26FB"/>
    <w:rsid w:val="007D27DF"/>
    <w:rsid w:val="007D2A1D"/>
    <w:rsid w:val="007D2A96"/>
    <w:rsid w:val="007D2E4D"/>
    <w:rsid w:val="007D2E80"/>
    <w:rsid w:val="007D2EC1"/>
    <w:rsid w:val="007D2F80"/>
    <w:rsid w:val="007D38D1"/>
    <w:rsid w:val="007D3DFB"/>
    <w:rsid w:val="007D42BA"/>
    <w:rsid w:val="007D446E"/>
    <w:rsid w:val="007D48EA"/>
    <w:rsid w:val="007D4B2F"/>
    <w:rsid w:val="007D4DFF"/>
    <w:rsid w:val="007D535A"/>
    <w:rsid w:val="007D54B0"/>
    <w:rsid w:val="007D5CB6"/>
    <w:rsid w:val="007D5CC0"/>
    <w:rsid w:val="007D5DD2"/>
    <w:rsid w:val="007D6003"/>
    <w:rsid w:val="007D6405"/>
    <w:rsid w:val="007D6438"/>
    <w:rsid w:val="007D668E"/>
    <w:rsid w:val="007D6847"/>
    <w:rsid w:val="007D68DC"/>
    <w:rsid w:val="007D6BBE"/>
    <w:rsid w:val="007D72BD"/>
    <w:rsid w:val="007D730E"/>
    <w:rsid w:val="007D73A2"/>
    <w:rsid w:val="007D773D"/>
    <w:rsid w:val="007E0484"/>
    <w:rsid w:val="007E078A"/>
    <w:rsid w:val="007E07C5"/>
    <w:rsid w:val="007E097F"/>
    <w:rsid w:val="007E0B52"/>
    <w:rsid w:val="007E0C20"/>
    <w:rsid w:val="007E0C86"/>
    <w:rsid w:val="007E1547"/>
    <w:rsid w:val="007E1974"/>
    <w:rsid w:val="007E1E7A"/>
    <w:rsid w:val="007E2318"/>
    <w:rsid w:val="007E286B"/>
    <w:rsid w:val="007E2CA8"/>
    <w:rsid w:val="007E2EF6"/>
    <w:rsid w:val="007E3003"/>
    <w:rsid w:val="007E3EA5"/>
    <w:rsid w:val="007E4297"/>
    <w:rsid w:val="007E4689"/>
    <w:rsid w:val="007E48C8"/>
    <w:rsid w:val="007E4B2E"/>
    <w:rsid w:val="007E52D4"/>
    <w:rsid w:val="007E549E"/>
    <w:rsid w:val="007E57AE"/>
    <w:rsid w:val="007E62C8"/>
    <w:rsid w:val="007E65AC"/>
    <w:rsid w:val="007E677F"/>
    <w:rsid w:val="007E6B4C"/>
    <w:rsid w:val="007E6D0F"/>
    <w:rsid w:val="007E714A"/>
    <w:rsid w:val="007E725B"/>
    <w:rsid w:val="007E72AE"/>
    <w:rsid w:val="007E737B"/>
    <w:rsid w:val="007E74F4"/>
    <w:rsid w:val="007E76C0"/>
    <w:rsid w:val="007E7836"/>
    <w:rsid w:val="007E786C"/>
    <w:rsid w:val="007E79AF"/>
    <w:rsid w:val="007E7A03"/>
    <w:rsid w:val="007E7A78"/>
    <w:rsid w:val="007E7AC3"/>
    <w:rsid w:val="007E7B53"/>
    <w:rsid w:val="007F0EAD"/>
    <w:rsid w:val="007F10F9"/>
    <w:rsid w:val="007F12B6"/>
    <w:rsid w:val="007F18D5"/>
    <w:rsid w:val="007F1A87"/>
    <w:rsid w:val="007F1C54"/>
    <w:rsid w:val="007F1CFB"/>
    <w:rsid w:val="007F1D5D"/>
    <w:rsid w:val="007F1F78"/>
    <w:rsid w:val="007F209E"/>
    <w:rsid w:val="007F2110"/>
    <w:rsid w:val="007F265F"/>
    <w:rsid w:val="007F275E"/>
    <w:rsid w:val="007F2877"/>
    <w:rsid w:val="007F2902"/>
    <w:rsid w:val="007F2917"/>
    <w:rsid w:val="007F291E"/>
    <w:rsid w:val="007F2AC8"/>
    <w:rsid w:val="007F312A"/>
    <w:rsid w:val="007F3423"/>
    <w:rsid w:val="007F374E"/>
    <w:rsid w:val="007F37EA"/>
    <w:rsid w:val="007F3AC3"/>
    <w:rsid w:val="007F3EE5"/>
    <w:rsid w:val="007F4019"/>
    <w:rsid w:val="007F4106"/>
    <w:rsid w:val="007F41A8"/>
    <w:rsid w:val="007F4291"/>
    <w:rsid w:val="007F4495"/>
    <w:rsid w:val="007F4692"/>
    <w:rsid w:val="007F4846"/>
    <w:rsid w:val="007F4DA6"/>
    <w:rsid w:val="007F4F55"/>
    <w:rsid w:val="007F5095"/>
    <w:rsid w:val="007F56BB"/>
    <w:rsid w:val="007F5C57"/>
    <w:rsid w:val="007F5E78"/>
    <w:rsid w:val="007F5E88"/>
    <w:rsid w:val="007F5F8C"/>
    <w:rsid w:val="007F61E1"/>
    <w:rsid w:val="007F6752"/>
    <w:rsid w:val="007F7555"/>
    <w:rsid w:val="007F7793"/>
    <w:rsid w:val="007F7925"/>
    <w:rsid w:val="007F7D26"/>
    <w:rsid w:val="0080029C"/>
    <w:rsid w:val="008004E1"/>
    <w:rsid w:val="00800663"/>
    <w:rsid w:val="00800796"/>
    <w:rsid w:val="00800A3F"/>
    <w:rsid w:val="00800ACD"/>
    <w:rsid w:val="008018F3"/>
    <w:rsid w:val="00801D03"/>
    <w:rsid w:val="00802584"/>
    <w:rsid w:val="00802A5E"/>
    <w:rsid w:val="00802B45"/>
    <w:rsid w:val="00802F59"/>
    <w:rsid w:val="0080301A"/>
    <w:rsid w:val="00803188"/>
    <w:rsid w:val="008032F2"/>
    <w:rsid w:val="00804409"/>
    <w:rsid w:val="00804ADB"/>
    <w:rsid w:val="0080514E"/>
    <w:rsid w:val="00805646"/>
    <w:rsid w:val="00805747"/>
    <w:rsid w:val="00805E35"/>
    <w:rsid w:val="00805FD9"/>
    <w:rsid w:val="00806D87"/>
    <w:rsid w:val="00807037"/>
    <w:rsid w:val="0080784D"/>
    <w:rsid w:val="00807AF1"/>
    <w:rsid w:val="00807E7D"/>
    <w:rsid w:val="00807EEB"/>
    <w:rsid w:val="00810452"/>
    <w:rsid w:val="008104C3"/>
    <w:rsid w:val="008109DA"/>
    <w:rsid w:val="008110A5"/>
    <w:rsid w:val="008117B3"/>
    <w:rsid w:val="008118C1"/>
    <w:rsid w:val="008118C4"/>
    <w:rsid w:val="008118CC"/>
    <w:rsid w:val="008118E1"/>
    <w:rsid w:val="00811C0D"/>
    <w:rsid w:val="00811E08"/>
    <w:rsid w:val="00811E42"/>
    <w:rsid w:val="00811FA2"/>
    <w:rsid w:val="0081241F"/>
    <w:rsid w:val="0081258F"/>
    <w:rsid w:val="0081279F"/>
    <w:rsid w:val="00812D3A"/>
    <w:rsid w:val="00812DC2"/>
    <w:rsid w:val="00812EAE"/>
    <w:rsid w:val="0081314E"/>
    <w:rsid w:val="00813691"/>
    <w:rsid w:val="00813B46"/>
    <w:rsid w:val="00813C05"/>
    <w:rsid w:val="00813C65"/>
    <w:rsid w:val="0081446F"/>
    <w:rsid w:val="008147C0"/>
    <w:rsid w:val="00814A18"/>
    <w:rsid w:val="00814AEB"/>
    <w:rsid w:val="00815185"/>
    <w:rsid w:val="00815857"/>
    <w:rsid w:val="00815D58"/>
    <w:rsid w:val="008160D3"/>
    <w:rsid w:val="00816172"/>
    <w:rsid w:val="00816178"/>
    <w:rsid w:val="0081624D"/>
    <w:rsid w:val="0081664D"/>
    <w:rsid w:val="00816B9E"/>
    <w:rsid w:val="0081709B"/>
    <w:rsid w:val="00817175"/>
    <w:rsid w:val="00817BE8"/>
    <w:rsid w:val="00817D36"/>
    <w:rsid w:val="00817DBE"/>
    <w:rsid w:val="00817DC2"/>
    <w:rsid w:val="00817DDF"/>
    <w:rsid w:val="00817E7E"/>
    <w:rsid w:val="00820245"/>
    <w:rsid w:val="008202B5"/>
    <w:rsid w:val="00820E2B"/>
    <w:rsid w:val="00820FB3"/>
    <w:rsid w:val="0082110E"/>
    <w:rsid w:val="008211E0"/>
    <w:rsid w:val="008212B4"/>
    <w:rsid w:val="008215E4"/>
    <w:rsid w:val="00821658"/>
    <w:rsid w:val="00821ABF"/>
    <w:rsid w:val="00822A50"/>
    <w:rsid w:val="00822AD3"/>
    <w:rsid w:val="0082311B"/>
    <w:rsid w:val="008233C8"/>
    <w:rsid w:val="0082353F"/>
    <w:rsid w:val="0082363A"/>
    <w:rsid w:val="00823781"/>
    <w:rsid w:val="0082384E"/>
    <w:rsid w:val="00823983"/>
    <w:rsid w:val="00823F71"/>
    <w:rsid w:val="0082422D"/>
    <w:rsid w:val="00824551"/>
    <w:rsid w:val="008245AF"/>
    <w:rsid w:val="00824734"/>
    <w:rsid w:val="00824759"/>
    <w:rsid w:val="008249C1"/>
    <w:rsid w:val="00824A98"/>
    <w:rsid w:val="00824D6D"/>
    <w:rsid w:val="0082503C"/>
    <w:rsid w:val="0082595A"/>
    <w:rsid w:val="008260DA"/>
    <w:rsid w:val="00826489"/>
    <w:rsid w:val="00826941"/>
    <w:rsid w:val="008269CD"/>
    <w:rsid w:val="008271DA"/>
    <w:rsid w:val="0082730D"/>
    <w:rsid w:val="00827E1F"/>
    <w:rsid w:val="00830176"/>
    <w:rsid w:val="00830BD4"/>
    <w:rsid w:val="00830DA9"/>
    <w:rsid w:val="00830EFF"/>
    <w:rsid w:val="00831233"/>
    <w:rsid w:val="008314A7"/>
    <w:rsid w:val="00831A86"/>
    <w:rsid w:val="00831F78"/>
    <w:rsid w:val="00832207"/>
    <w:rsid w:val="00832224"/>
    <w:rsid w:val="0083269D"/>
    <w:rsid w:val="00832998"/>
    <w:rsid w:val="00832C20"/>
    <w:rsid w:val="00832E63"/>
    <w:rsid w:val="00832EAF"/>
    <w:rsid w:val="00833282"/>
    <w:rsid w:val="008334AF"/>
    <w:rsid w:val="00833550"/>
    <w:rsid w:val="008335FC"/>
    <w:rsid w:val="008336BF"/>
    <w:rsid w:val="00833A00"/>
    <w:rsid w:val="00833DCF"/>
    <w:rsid w:val="008340F1"/>
    <w:rsid w:val="008345BA"/>
    <w:rsid w:val="008345F4"/>
    <w:rsid w:val="00834B2E"/>
    <w:rsid w:val="00834C51"/>
    <w:rsid w:val="008355FA"/>
    <w:rsid w:val="00835727"/>
    <w:rsid w:val="00835A4C"/>
    <w:rsid w:val="00835B70"/>
    <w:rsid w:val="00835E1F"/>
    <w:rsid w:val="00835E90"/>
    <w:rsid w:val="00836021"/>
    <w:rsid w:val="008362F3"/>
    <w:rsid w:val="0083639B"/>
    <w:rsid w:val="008365DD"/>
    <w:rsid w:val="00836A11"/>
    <w:rsid w:val="00836A8D"/>
    <w:rsid w:val="00837678"/>
    <w:rsid w:val="008378DD"/>
    <w:rsid w:val="008379FD"/>
    <w:rsid w:val="00840B6D"/>
    <w:rsid w:val="00840F4A"/>
    <w:rsid w:val="00840FA5"/>
    <w:rsid w:val="00840FC4"/>
    <w:rsid w:val="008411CA"/>
    <w:rsid w:val="00841251"/>
    <w:rsid w:val="008412FB"/>
    <w:rsid w:val="00841B40"/>
    <w:rsid w:val="00841EA8"/>
    <w:rsid w:val="00842259"/>
    <w:rsid w:val="0084283A"/>
    <w:rsid w:val="008429A6"/>
    <w:rsid w:val="00842A6D"/>
    <w:rsid w:val="00842E06"/>
    <w:rsid w:val="00842FEB"/>
    <w:rsid w:val="00843313"/>
    <w:rsid w:val="008439BA"/>
    <w:rsid w:val="00843A6F"/>
    <w:rsid w:val="00843A88"/>
    <w:rsid w:val="00843DBC"/>
    <w:rsid w:val="00843FEE"/>
    <w:rsid w:val="00844004"/>
    <w:rsid w:val="0084423A"/>
    <w:rsid w:val="008445C3"/>
    <w:rsid w:val="00844621"/>
    <w:rsid w:val="00844A63"/>
    <w:rsid w:val="00844B9F"/>
    <w:rsid w:val="00844BF6"/>
    <w:rsid w:val="00844C83"/>
    <w:rsid w:val="0084535C"/>
    <w:rsid w:val="00845458"/>
    <w:rsid w:val="008454ED"/>
    <w:rsid w:val="008455C9"/>
    <w:rsid w:val="0084564B"/>
    <w:rsid w:val="00845810"/>
    <w:rsid w:val="00845853"/>
    <w:rsid w:val="00845B4A"/>
    <w:rsid w:val="00845D0B"/>
    <w:rsid w:val="008461BE"/>
    <w:rsid w:val="008464D8"/>
    <w:rsid w:val="008465B3"/>
    <w:rsid w:val="008467CC"/>
    <w:rsid w:val="00846A41"/>
    <w:rsid w:val="00846D1F"/>
    <w:rsid w:val="00846DF2"/>
    <w:rsid w:val="008473AB"/>
    <w:rsid w:val="00847407"/>
    <w:rsid w:val="00847656"/>
    <w:rsid w:val="008476DE"/>
    <w:rsid w:val="00847B29"/>
    <w:rsid w:val="00847C12"/>
    <w:rsid w:val="00847C53"/>
    <w:rsid w:val="00847D7C"/>
    <w:rsid w:val="00847F6E"/>
    <w:rsid w:val="0085031D"/>
    <w:rsid w:val="0085073A"/>
    <w:rsid w:val="0085095E"/>
    <w:rsid w:val="00850EAF"/>
    <w:rsid w:val="00850EF3"/>
    <w:rsid w:val="00850FD1"/>
    <w:rsid w:val="0085119E"/>
    <w:rsid w:val="008511AE"/>
    <w:rsid w:val="008511D6"/>
    <w:rsid w:val="00851D5B"/>
    <w:rsid w:val="00851DAD"/>
    <w:rsid w:val="008521D8"/>
    <w:rsid w:val="0085221F"/>
    <w:rsid w:val="008523CB"/>
    <w:rsid w:val="008526C2"/>
    <w:rsid w:val="008527EB"/>
    <w:rsid w:val="00852E9C"/>
    <w:rsid w:val="008531D9"/>
    <w:rsid w:val="008535B1"/>
    <w:rsid w:val="00853C93"/>
    <w:rsid w:val="00854781"/>
    <w:rsid w:val="00854896"/>
    <w:rsid w:val="00854953"/>
    <w:rsid w:val="00854D4D"/>
    <w:rsid w:val="0085535B"/>
    <w:rsid w:val="0085537F"/>
    <w:rsid w:val="008553EB"/>
    <w:rsid w:val="008557AA"/>
    <w:rsid w:val="008558E9"/>
    <w:rsid w:val="008560EE"/>
    <w:rsid w:val="00856414"/>
    <w:rsid w:val="0085650C"/>
    <w:rsid w:val="00856D12"/>
    <w:rsid w:val="00856DE8"/>
    <w:rsid w:val="00856E88"/>
    <w:rsid w:val="00856F40"/>
    <w:rsid w:val="0085734D"/>
    <w:rsid w:val="008577AF"/>
    <w:rsid w:val="008579CD"/>
    <w:rsid w:val="00857E8E"/>
    <w:rsid w:val="00857F76"/>
    <w:rsid w:val="00860436"/>
    <w:rsid w:val="008607C4"/>
    <w:rsid w:val="00860970"/>
    <w:rsid w:val="00860AD5"/>
    <w:rsid w:val="00860E11"/>
    <w:rsid w:val="00860FD9"/>
    <w:rsid w:val="00861469"/>
    <w:rsid w:val="00861B94"/>
    <w:rsid w:val="00862303"/>
    <w:rsid w:val="00862854"/>
    <w:rsid w:val="00862929"/>
    <w:rsid w:val="008629B5"/>
    <w:rsid w:val="008630F0"/>
    <w:rsid w:val="00863310"/>
    <w:rsid w:val="008633EA"/>
    <w:rsid w:val="00863B5B"/>
    <w:rsid w:val="00863B96"/>
    <w:rsid w:val="00863DE0"/>
    <w:rsid w:val="00863EBB"/>
    <w:rsid w:val="0086402F"/>
    <w:rsid w:val="00864279"/>
    <w:rsid w:val="008642F4"/>
    <w:rsid w:val="008644C3"/>
    <w:rsid w:val="00864A6F"/>
    <w:rsid w:val="00864F2F"/>
    <w:rsid w:val="00865262"/>
    <w:rsid w:val="008656D7"/>
    <w:rsid w:val="00865A73"/>
    <w:rsid w:val="00865B77"/>
    <w:rsid w:val="00865C18"/>
    <w:rsid w:val="00865D5A"/>
    <w:rsid w:val="00865E88"/>
    <w:rsid w:val="008664B5"/>
    <w:rsid w:val="008668B1"/>
    <w:rsid w:val="00866EA1"/>
    <w:rsid w:val="00867085"/>
    <w:rsid w:val="0086709E"/>
    <w:rsid w:val="008670CB"/>
    <w:rsid w:val="00867652"/>
    <w:rsid w:val="00867965"/>
    <w:rsid w:val="00867EB3"/>
    <w:rsid w:val="00867ECD"/>
    <w:rsid w:val="008700B5"/>
    <w:rsid w:val="00870204"/>
    <w:rsid w:val="0087029D"/>
    <w:rsid w:val="008702B8"/>
    <w:rsid w:val="00870589"/>
    <w:rsid w:val="00870A6A"/>
    <w:rsid w:val="00870B94"/>
    <w:rsid w:val="00870CC8"/>
    <w:rsid w:val="008715A9"/>
    <w:rsid w:val="00871679"/>
    <w:rsid w:val="00871958"/>
    <w:rsid w:val="00872525"/>
    <w:rsid w:val="00872607"/>
    <w:rsid w:val="008726BD"/>
    <w:rsid w:val="00873591"/>
    <w:rsid w:val="00873965"/>
    <w:rsid w:val="00874035"/>
    <w:rsid w:val="0087432A"/>
    <w:rsid w:val="008748B5"/>
    <w:rsid w:val="00874B64"/>
    <w:rsid w:val="00874C11"/>
    <w:rsid w:val="00874D3E"/>
    <w:rsid w:val="008750BE"/>
    <w:rsid w:val="0087519E"/>
    <w:rsid w:val="0087526C"/>
    <w:rsid w:val="008754D4"/>
    <w:rsid w:val="0087599C"/>
    <w:rsid w:val="00875F07"/>
    <w:rsid w:val="00875FCD"/>
    <w:rsid w:val="008760FC"/>
    <w:rsid w:val="0087642F"/>
    <w:rsid w:val="008765BD"/>
    <w:rsid w:val="008766D0"/>
    <w:rsid w:val="008767E2"/>
    <w:rsid w:val="0087681D"/>
    <w:rsid w:val="00877175"/>
    <w:rsid w:val="008772BD"/>
    <w:rsid w:val="00877305"/>
    <w:rsid w:val="00877490"/>
    <w:rsid w:val="008776C5"/>
    <w:rsid w:val="00877925"/>
    <w:rsid w:val="00877E7B"/>
    <w:rsid w:val="00877FEC"/>
    <w:rsid w:val="00880B38"/>
    <w:rsid w:val="00880FAA"/>
    <w:rsid w:val="0088141E"/>
    <w:rsid w:val="00881704"/>
    <w:rsid w:val="00881803"/>
    <w:rsid w:val="00881829"/>
    <w:rsid w:val="00881A07"/>
    <w:rsid w:val="00881E02"/>
    <w:rsid w:val="0088277D"/>
    <w:rsid w:val="008829AE"/>
    <w:rsid w:val="008829BC"/>
    <w:rsid w:val="00882A64"/>
    <w:rsid w:val="00882C44"/>
    <w:rsid w:val="00882C47"/>
    <w:rsid w:val="00882CF9"/>
    <w:rsid w:val="00883591"/>
    <w:rsid w:val="00883682"/>
    <w:rsid w:val="008836CE"/>
    <w:rsid w:val="0088385C"/>
    <w:rsid w:val="00883A8D"/>
    <w:rsid w:val="00883C29"/>
    <w:rsid w:val="00883EFE"/>
    <w:rsid w:val="00884417"/>
    <w:rsid w:val="008844A4"/>
    <w:rsid w:val="008846D0"/>
    <w:rsid w:val="00884850"/>
    <w:rsid w:val="00884871"/>
    <w:rsid w:val="00884CC7"/>
    <w:rsid w:val="00884DF3"/>
    <w:rsid w:val="00884E08"/>
    <w:rsid w:val="00885145"/>
    <w:rsid w:val="00885401"/>
    <w:rsid w:val="00885427"/>
    <w:rsid w:val="00885924"/>
    <w:rsid w:val="00885BA1"/>
    <w:rsid w:val="008862EE"/>
    <w:rsid w:val="00886513"/>
    <w:rsid w:val="00886797"/>
    <w:rsid w:val="00886A50"/>
    <w:rsid w:val="00886C5E"/>
    <w:rsid w:val="00886EE9"/>
    <w:rsid w:val="00887227"/>
    <w:rsid w:val="008872BB"/>
    <w:rsid w:val="0088745D"/>
    <w:rsid w:val="008877EF"/>
    <w:rsid w:val="00887D23"/>
    <w:rsid w:val="00890495"/>
    <w:rsid w:val="0089072E"/>
    <w:rsid w:val="008907D1"/>
    <w:rsid w:val="00890821"/>
    <w:rsid w:val="008908CD"/>
    <w:rsid w:val="0089093B"/>
    <w:rsid w:val="00890D1A"/>
    <w:rsid w:val="00891002"/>
    <w:rsid w:val="0089103D"/>
    <w:rsid w:val="00891171"/>
    <w:rsid w:val="00891384"/>
    <w:rsid w:val="008913F9"/>
    <w:rsid w:val="008915EC"/>
    <w:rsid w:val="00891FD0"/>
    <w:rsid w:val="00891FF0"/>
    <w:rsid w:val="00891FF6"/>
    <w:rsid w:val="00892138"/>
    <w:rsid w:val="00892404"/>
    <w:rsid w:val="0089266C"/>
    <w:rsid w:val="008926B8"/>
    <w:rsid w:val="00892D51"/>
    <w:rsid w:val="00892D8F"/>
    <w:rsid w:val="00892FF3"/>
    <w:rsid w:val="0089358E"/>
    <w:rsid w:val="008937CE"/>
    <w:rsid w:val="008939F1"/>
    <w:rsid w:val="00893C0C"/>
    <w:rsid w:val="00893C74"/>
    <w:rsid w:val="00893D2B"/>
    <w:rsid w:val="008942E3"/>
    <w:rsid w:val="0089489E"/>
    <w:rsid w:val="008949B7"/>
    <w:rsid w:val="00895171"/>
    <w:rsid w:val="00895375"/>
    <w:rsid w:val="008961A3"/>
    <w:rsid w:val="0089620D"/>
    <w:rsid w:val="00896818"/>
    <w:rsid w:val="00896A96"/>
    <w:rsid w:val="00896BB4"/>
    <w:rsid w:val="00896D28"/>
    <w:rsid w:val="00896E10"/>
    <w:rsid w:val="00897108"/>
    <w:rsid w:val="00897613"/>
    <w:rsid w:val="00897763"/>
    <w:rsid w:val="008978C9"/>
    <w:rsid w:val="00897949"/>
    <w:rsid w:val="008A03A4"/>
    <w:rsid w:val="008A03C5"/>
    <w:rsid w:val="008A0D1F"/>
    <w:rsid w:val="008A13BF"/>
    <w:rsid w:val="008A167C"/>
    <w:rsid w:val="008A1930"/>
    <w:rsid w:val="008A198C"/>
    <w:rsid w:val="008A198E"/>
    <w:rsid w:val="008A1C39"/>
    <w:rsid w:val="008A1C89"/>
    <w:rsid w:val="008A1F9E"/>
    <w:rsid w:val="008A243D"/>
    <w:rsid w:val="008A29CC"/>
    <w:rsid w:val="008A2DA4"/>
    <w:rsid w:val="008A2F90"/>
    <w:rsid w:val="008A3306"/>
    <w:rsid w:val="008A3326"/>
    <w:rsid w:val="008A345F"/>
    <w:rsid w:val="008A36F5"/>
    <w:rsid w:val="008A3BFD"/>
    <w:rsid w:val="008A3D8A"/>
    <w:rsid w:val="008A3FB9"/>
    <w:rsid w:val="008A410A"/>
    <w:rsid w:val="008A418A"/>
    <w:rsid w:val="008A4599"/>
    <w:rsid w:val="008A4980"/>
    <w:rsid w:val="008A4986"/>
    <w:rsid w:val="008A4A0B"/>
    <w:rsid w:val="008A4BBE"/>
    <w:rsid w:val="008A4C98"/>
    <w:rsid w:val="008A5214"/>
    <w:rsid w:val="008A5386"/>
    <w:rsid w:val="008A564C"/>
    <w:rsid w:val="008A5AC7"/>
    <w:rsid w:val="008A5BA9"/>
    <w:rsid w:val="008A5BDF"/>
    <w:rsid w:val="008A6152"/>
    <w:rsid w:val="008A6374"/>
    <w:rsid w:val="008A63A1"/>
    <w:rsid w:val="008A63D1"/>
    <w:rsid w:val="008A6978"/>
    <w:rsid w:val="008A6AE4"/>
    <w:rsid w:val="008A6F72"/>
    <w:rsid w:val="008A743D"/>
    <w:rsid w:val="008A7B1B"/>
    <w:rsid w:val="008A7CEC"/>
    <w:rsid w:val="008A7FD4"/>
    <w:rsid w:val="008B0244"/>
    <w:rsid w:val="008B02EB"/>
    <w:rsid w:val="008B03B0"/>
    <w:rsid w:val="008B09B9"/>
    <w:rsid w:val="008B0C67"/>
    <w:rsid w:val="008B0CC9"/>
    <w:rsid w:val="008B1520"/>
    <w:rsid w:val="008B1573"/>
    <w:rsid w:val="008B15CF"/>
    <w:rsid w:val="008B29B6"/>
    <w:rsid w:val="008B2B2A"/>
    <w:rsid w:val="008B30FF"/>
    <w:rsid w:val="008B31FA"/>
    <w:rsid w:val="008B38A9"/>
    <w:rsid w:val="008B39FF"/>
    <w:rsid w:val="008B3AC6"/>
    <w:rsid w:val="008B3AE7"/>
    <w:rsid w:val="008B4570"/>
    <w:rsid w:val="008B4810"/>
    <w:rsid w:val="008B4D26"/>
    <w:rsid w:val="008B4E7E"/>
    <w:rsid w:val="008B50EC"/>
    <w:rsid w:val="008B5169"/>
    <w:rsid w:val="008B55FF"/>
    <w:rsid w:val="008B5B6E"/>
    <w:rsid w:val="008B5CB9"/>
    <w:rsid w:val="008B5E48"/>
    <w:rsid w:val="008B6433"/>
    <w:rsid w:val="008B6643"/>
    <w:rsid w:val="008B690B"/>
    <w:rsid w:val="008B6A08"/>
    <w:rsid w:val="008B6FEE"/>
    <w:rsid w:val="008B7392"/>
    <w:rsid w:val="008B7406"/>
    <w:rsid w:val="008B75CF"/>
    <w:rsid w:val="008B780D"/>
    <w:rsid w:val="008C0348"/>
    <w:rsid w:val="008C06F0"/>
    <w:rsid w:val="008C0C50"/>
    <w:rsid w:val="008C0E43"/>
    <w:rsid w:val="008C11F4"/>
    <w:rsid w:val="008C14F1"/>
    <w:rsid w:val="008C19CF"/>
    <w:rsid w:val="008C1C86"/>
    <w:rsid w:val="008C1CD0"/>
    <w:rsid w:val="008C1D10"/>
    <w:rsid w:val="008C1F2B"/>
    <w:rsid w:val="008C1F7E"/>
    <w:rsid w:val="008C21D4"/>
    <w:rsid w:val="008C2338"/>
    <w:rsid w:val="008C299C"/>
    <w:rsid w:val="008C2A65"/>
    <w:rsid w:val="008C2B62"/>
    <w:rsid w:val="008C2F35"/>
    <w:rsid w:val="008C386E"/>
    <w:rsid w:val="008C3ED8"/>
    <w:rsid w:val="008C3F1D"/>
    <w:rsid w:val="008C4134"/>
    <w:rsid w:val="008C4276"/>
    <w:rsid w:val="008C43F7"/>
    <w:rsid w:val="008C4849"/>
    <w:rsid w:val="008C4893"/>
    <w:rsid w:val="008C4B58"/>
    <w:rsid w:val="008C5065"/>
    <w:rsid w:val="008C53E6"/>
    <w:rsid w:val="008C561F"/>
    <w:rsid w:val="008C5663"/>
    <w:rsid w:val="008C58F1"/>
    <w:rsid w:val="008C5A39"/>
    <w:rsid w:val="008C5C3E"/>
    <w:rsid w:val="008C6169"/>
    <w:rsid w:val="008C6181"/>
    <w:rsid w:val="008C69D3"/>
    <w:rsid w:val="008C6C45"/>
    <w:rsid w:val="008C6EDE"/>
    <w:rsid w:val="008C720D"/>
    <w:rsid w:val="008C7467"/>
    <w:rsid w:val="008C76F9"/>
    <w:rsid w:val="008C7DF8"/>
    <w:rsid w:val="008D0226"/>
    <w:rsid w:val="008D068E"/>
    <w:rsid w:val="008D06EB"/>
    <w:rsid w:val="008D1804"/>
    <w:rsid w:val="008D1946"/>
    <w:rsid w:val="008D1E1E"/>
    <w:rsid w:val="008D1E63"/>
    <w:rsid w:val="008D2035"/>
    <w:rsid w:val="008D22BD"/>
    <w:rsid w:val="008D273F"/>
    <w:rsid w:val="008D2B75"/>
    <w:rsid w:val="008D302B"/>
    <w:rsid w:val="008D38AD"/>
    <w:rsid w:val="008D3A90"/>
    <w:rsid w:val="008D3AD8"/>
    <w:rsid w:val="008D3B30"/>
    <w:rsid w:val="008D4061"/>
    <w:rsid w:val="008D4123"/>
    <w:rsid w:val="008D41F1"/>
    <w:rsid w:val="008D4673"/>
    <w:rsid w:val="008D4AD1"/>
    <w:rsid w:val="008D4B01"/>
    <w:rsid w:val="008D53BE"/>
    <w:rsid w:val="008D5867"/>
    <w:rsid w:val="008D6A83"/>
    <w:rsid w:val="008D6D5E"/>
    <w:rsid w:val="008D6E0C"/>
    <w:rsid w:val="008D6F2C"/>
    <w:rsid w:val="008D6F72"/>
    <w:rsid w:val="008D78E0"/>
    <w:rsid w:val="008D7C8E"/>
    <w:rsid w:val="008D7D48"/>
    <w:rsid w:val="008D7EB3"/>
    <w:rsid w:val="008E01E2"/>
    <w:rsid w:val="008E02D4"/>
    <w:rsid w:val="008E03DB"/>
    <w:rsid w:val="008E05B2"/>
    <w:rsid w:val="008E0726"/>
    <w:rsid w:val="008E0BE7"/>
    <w:rsid w:val="008E0D9F"/>
    <w:rsid w:val="008E0F1A"/>
    <w:rsid w:val="008E16A7"/>
    <w:rsid w:val="008E2375"/>
    <w:rsid w:val="008E2557"/>
    <w:rsid w:val="008E2D10"/>
    <w:rsid w:val="008E2E74"/>
    <w:rsid w:val="008E2F90"/>
    <w:rsid w:val="008E31EA"/>
    <w:rsid w:val="008E3695"/>
    <w:rsid w:val="008E38D3"/>
    <w:rsid w:val="008E3AF9"/>
    <w:rsid w:val="008E3B46"/>
    <w:rsid w:val="008E3DBE"/>
    <w:rsid w:val="008E3F0E"/>
    <w:rsid w:val="008E409B"/>
    <w:rsid w:val="008E418E"/>
    <w:rsid w:val="008E49D7"/>
    <w:rsid w:val="008E4CA4"/>
    <w:rsid w:val="008E4DFA"/>
    <w:rsid w:val="008E5104"/>
    <w:rsid w:val="008E52FF"/>
    <w:rsid w:val="008E5662"/>
    <w:rsid w:val="008E5EAC"/>
    <w:rsid w:val="008E645B"/>
    <w:rsid w:val="008E6558"/>
    <w:rsid w:val="008E6AC8"/>
    <w:rsid w:val="008E6F3E"/>
    <w:rsid w:val="008E7FC1"/>
    <w:rsid w:val="008F0D7B"/>
    <w:rsid w:val="008F1692"/>
    <w:rsid w:val="008F2036"/>
    <w:rsid w:val="008F21AA"/>
    <w:rsid w:val="008F21F4"/>
    <w:rsid w:val="008F228A"/>
    <w:rsid w:val="008F2639"/>
    <w:rsid w:val="008F27E2"/>
    <w:rsid w:val="008F2B1E"/>
    <w:rsid w:val="008F2BB3"/>
    <w:rsid w:val="008F30E0"/>
    <w:rsid w:val="008F33F8"/>
    <w:rsid w:val="008F36A0"/>
    <w:rsid w:val="008F3BCF"/>
    <w:rsid w:val="008F3C52"/>
    <w:rsid w:val="008F3D12"/>
    <w:rsid w:val="008F416F"/>
    <w:rsid w:val="008F4544"/>
    <w:rsid w:val="008F4616"/>
    <w:rsid w:val="008F4E21"/>
    <w:rsid w:val="008F510E"/>
    <w:rsid w:val="008F589B"/>
    <w:rsid w:val="008F632D"/>
    <w:rsid w:val="008F64C3"/>
    <w:rsid w:val="008F6590"/>
    <w:rsid w:val="008F6591"/>
    <w:rsid w:val="008F6905"/>
    <w:rsid w:val="008F6C92"/>
    <w:rsid w:val="008F71FC"/>
    <w:rsid w:val="008F76AC"/>
    <w:rsid w:val="008F789C"/>
    <w:rsid w:val="008F797F"/>
    <w:rsid w:val="008F7994"/>
    <w:rsid w:val="008F7A69"/>
    <w:rsid w:val="008F7D82"/>
    <w:rsid w:val="00900239"/>
    <w:rsid w:val="0090061C"/>
    <w:rsid w:val="00900744"/>
    <w:rsid w:val="00900746"/>
    <w:rsid w:val="00900B42"/>
    <w:rsid w:val="00900C63"/>
    <w:rsid w:val="0090101D"/>
    <w:rsid w:val="009012CA"/>
    <w:rsid w:val="00901652"/>
    <w:rsid w:val="00901948"/>
    <w:rsid w:val="00901A2B"/>
    <w:rsid w:val="00901B22"/>
    <w:rsid w:val="00901C20"/>
    <w:rsid w:val="00901C53"/>
    <w:rsid w:val="00901EE9"/>
    <w:rsid w:val="00902076"/>
    <w:rsid w:val="009021AD"/>
    <w:rsid w:val="009021F1"/>
    <w:rsid w:val="009021FD"/>
    <w:rsid w:val="009027A1"/>
    <w:rsid w:val="00902C44"/>
    <w:rsid w:val="0090321B"/>
    <w:rsid w:val="00903306"/>
    <w:rsid w:val="009034B4"/>
    <w:rsid w:val="009038A2"/>
    <w:rsid w:val="00903A5B"/>
    <w:rsid w:val="00903CA4"/>
    <w:rsid w:val="00903E20"/>
    <w:rsid w:val="00903F96"/>
    <w:rsid w:val="0090412E"/>
    <w:rsid w:val="009044C1"/>
    <w:rsid w:val="009044EC"/>
    <w:rsid w:val="0090460F"/>
    <w:rsid w:val="00904892"/>
    <w:rsid w:val="00904F51"/>
    <w:rsid w:val="009053B8"/>
    <w:rsid w:val="00905471"/>
    <w:rsid w:val="009054B4"/>
    <w:rsid w:val="0090572B"/>
    <w:rsid w:val="00905E6D"/>
    <w:rsid w:val="00906364"/>
    <w:rsid w:val="009066B2"/>
    <w:rsid w:val="009067DA"/>
    <w:rsid w:val="00906E0B"/>
    <w:rsid w:val="00906E1F"/>
    <w:rsid w:val="0090725C"/>
    <w:rsid w:val="0090727D"/>
    <w:rsid w:val="00907714"/>
    <w:rsid w:val="00907D52"/>
    <w:rsid w:val="00907F13"/>
    <w:rsid w:val="009100CA"/>
    <w:rsid w:val="00910557"/>
    <w:rsid w:val="009105F6"/>
    <w:rsid w:val="0091099D"/>
    <w:rsid w:val="00910CDA"/>
    <w:rsid w:val="00910F96"/>
    <w:rsid w:val="00911540"/>
    <w:rsid w:val="00911A4C"/>
    <w:rsid w:val="00911D13"/>
    <w:rsid w:val="00911FE8"/>
    <w:rsid w:val="0091222C"/>
    <w:rsid w:val="00912298"/>
    <w:rsid w:val="0091248A"/>
    <w:rsid w:val="00912A06"/>
    <w:rsid w:val="00912C8D"/>
    <w:rsid w:val="00912F10"/>
    <w:rsid w:val="00912FAC"/>
    <w:rsid w:val="00912FB8"/>
    <w:rsid w:val="00913247"/>
    <w:rsid w:val="00913287"/>
    <w:rsid w:val="0091344F"/>
    <w:rsid w:val="009134A6"/>
    <w:rsid w:val="00913502"/>
    <w:rsid w:val="0091358A"/>
    <w:rsid w:val="00913BDE"/>
    <w:rsid w:val="00913CE3"/>
    <w:rsid w:val="00913DC5"/>
    <w:rsid w:val="0091447C"/>
    <w:rsid w:val="009145B8"/>
    <w:rsid w:val="009149C8"/>
    <w:rsid w:val="00914D0A"/>
    <w:rsid w:val="00915134"/>
    <w:rsid w:val="0091556D"/>
    <w:rsid w:val="00915A47"/>
    <w:rsid w:val="00915BD9"/>
    <w:rsid w:val="00915C89"/>
    <w:rsid w:val="00915D43"/>
    <w:rsid w:val="00915E2B"/>
    <w:rsid w:val="00916219"/>
    <w:rsid w:val="0091665C"/>
    <w:rsid w:val="009167F8"/>
    <w:rsid w:val="00916863"/>
    <w:rsid w:val="009168FA"/>
    <w:rsid w:val="0091695E"/>
    <w:rsid w:val="00916EF1"/>
    <w:rsid w:val="0091737C"/>
    <w:rsid w:val="0091768C"/>
    <w:rsid w:val="00917E48"/>
    <w:rsid w:val="00917E85"/>
    <w:rsid w:val="00917FD1"/>
    <w:rsid w:val="00920130"/>
    <w:rsid w:val="00920201"/>
    <w:rsid w:val="009206B6"/>
    <w:rsid w:val="00920828"/>
    <w:rsid w:val="00920974"/>
    <w:rsid w:val="00920B89"/>
    <w:rsid w:val="00921290"/>
    <w:rsid w:val="0092166C"/>
    <w:rsid w:val="009216BD"/>
    <w:rsid w:val="009216E6"/>
    <w:rsid w:val="0092193C"/>
    <w:rsid w:val="00921E68"/>
    <w:rsid w:val="00921EE1"/>
    <w:rsid w:val="00922145"/>
    <w:rsid w:val="009223E3"/>
    <w:rsid w:val="00922C51"/>
    <w:rsid w:val="00922FED"/>
    <w:rsid w:val="009231EA"/>
    <w:rsid w:val="0092370B"/>
    <w:rsid w:val="00923913"/>
    <w:rsid w:val="00923F7F"/>
    <w:rsid w:val="0092422F"/>
    <w:rsid w:val="00924452"/>
    <w:rsid w:val="00924567"/>
    <w:rsid w:val="0092499E"/>
    <w:rsid w:val="00924BAB"/>
    <w:rsid w:val="00924D42"/>
    <w:rsid w:val="00924EC8"/>
    <w:rsid w:val="00924F02"/>
    <w:rsid w:val="009251B7"/>
    <w:rsid w:val="009257B9"/>
    <w:rsid w:val="00925A41"/>
    <w:rsid w:val="00925F74"/>
    <w:rsid w:val="00925F84"/>
    <w:rsid w:val="0092619F"/>
    <w:rsid w:val="0092648C"/>
    <w:rsid w:val="009267B5"/>
    <w:rsid w:val="009268D9"/>
    <w:rsid w:val="00926AF9"/>
    <w:rsid w:val="00926EB3"/>
    <w:rsid w:val="00927339"/>
    <w:rsid w:val="00927345"/>
    <w:rsid w:val="00927576"/>
    <w:rsid w:val="009279C7"/>
    <w:rsid w:val="00927FA8"/>
    <w:rsid w:val="00930181"/>
    <w:rsid w:val="0093035F"/>
    <w:rsid w:val="00930C73"/>
    <w:rsid w:val="00930D2B"/>
    <w:rsid w:val="00930E45"/>
    <w:rsid w:val="00930E50"/>
    <w:rsid w:val="00930F5B"/>
    <w:rsid w:val="009311A2"/>
    <w:rsid w:val="0093139D"/>
    <w:rsid w:val="00931473"/>
    <w:rsid w:val="00931696"/>
    <w:rsid w:val="00931AE3"/>
    <w:rsid w:val="00931B86"/>
    <w:rsid w:val="00931EE9"/>
    <w:rsid w:val="009320E2"/>
    <w:rsid w:val="009320ED"/>
    <w:rsid w:val="009323AA"/>
    <w:rsid w:val="00932763"/>
    <w:rsid w:val="0093280B"/>
    <w:rsid w:val="00932D42"/>
    <w:rsid w:val="0093316E"/>
    <w:rsid w:val="009336D1"/>
    <w:rsid w:val="00933A8C"/>
    <w:rsid w:val="00933C7C"/>
    <w:rsid w:val="00933F03"/>
    <w:rsid w:val="00933F14"/>
    <w:rsid w:val="009345C8"/>
    <w:rsid w:val="0093471F"/>
    <w:rsid w:val="00934775"/>
    <w:rsid w:val="00934890"/>
    <w:rsid w:val="0093499F"/>
    <w:rsid w:val="009349EB"/>
    <w:rsid w:val="00934AC0"/>
    <w:rsid w:val="00934B5D"/>
    <w:rsid w:val="00934C01"/>
    <w:rsid w:val="00934E20"/>
    <w:rsid w:val="00935036"/>
    <w:rsid w:val="0093510C"/>
    <w:rsid w:val="00935229"/>
    <w:rsid w:val="009354C8"/>
    <w:rsid w:val="00935551"/>
    <w:rsid w:val="009358F0"/>
    <w:rsid w:val="00935B7A"/>
    <w:rsid w:val="00936620"/>
    <w:rsid w:val="00936CD7"/>
    <w:rsid w:val="00936FAE"/>
    <w:rsid w:val="009371EA"/>
    <w:rsid w:val="00937C31"/>
    <w:rsid w:val="009404EA"/>
    <w:rsid w:val="009405CB"/>
    <w:rsid w:val="0094084A"/>
    <w:rsid w:val="0094087F"/>
    <w:rsid w:val="0094103E"/>
    <w:rsid w:val="00941259"/>
    <w:rsid w:val="00941338"/>
    <w:rsid w:val="0094151A"/>
    <w:rsid w:val="00941574"/>
    <w:rsid w:val="009417CA"/>
    <w:rsid w:val="00941820"/>
    <w:rsid w:val="009419CA"/>
    <w:rsid w:val="00942929"/>
    <w:rsid w:val="0094355D"/>
    <w:rsid w:val="00943637"/>
    <w:rsid w:val="0094419A"/>
    <w:rsid w:val="009442C9"/>
    <w:rsid w:val="009443F7"/>
    <w:rsid w:val="0094445F"/>
    <w:rsid w:val="009445FD"/>
    <w:rsid w:val="00945287"/>
    <w:rsid w:val="0094560F"/>
    <w:rsid w:val="009456B5"/>
    <w:rsid w:val="0094591B"/>
    <w:rsid w:val="00945C27"/>
    <w:rsid w:val="00945D99"/>
    <w:rsid w:val="00945DA6"/>
    <w:rsid w:val="00945F74"/>
    <w:rsid w:val="00945FC6"/>
    <w:rsid w:val="00946688"/>
    <w:rsid w:val="00946B05"/>
    <w:rsid w:val="00946FF8"/>
    <w:rsid w:val="009471EF"/>
    <w:rsid w:val="00947A5B"/>
    <w:rsid w:val="00947C5C"/>
    <w:rsid w:val="00950536"/>
    <w:rsid w:val="00950738"/>
    <w:rsid w:val="00950AF0"/>
    <w:rsid w:val="00950CCB"/>
    <w:rsid w:val="00951562"/>
    <w:rsid w:val="00952040"/>
    <w:rsid w:val="00952043"/>
    <w:rsid w:val="009524A5"/>
    <w:rsid w:val="0095276F"/>
    <w:rsid w:val="00952A5D"/>
    <w:rsid w:val="00952FD6"/>
    <w:rsid w:val="00953095"/>
    <w:rsid w:val="00953A88"/>
    <w:rsid w:val="00953CC5"/>
    <w:rsid w:val="00953DBA"/>
    <w:rsid w:val="0095462C"/>
    <w:rsid w:val="00954695"/>
    <w:rsid w:val="009547C6"/>
    <w:rsid w:val="00954D79"/>
    <w:rsid w:val="00954ED3"/>
    <w:rsid w:val="00955189"/>
    <w:rsid w:val="009558A1"/>
    <w:rsid w:val="009559F0"/>
    <w:rsid w:val="00955D00"/>
    <w:rsid w:val="00955E50"/>
    <w:rsid w:val="00956171"/>
    <w:rsid w:val="009567BC"/>
    <w:rsid w:val="00956A16"/>
    <w:rsid w:val="00956ABE"/>
    <w:rsid w:val="00956BC8"/>
    <w:rsid w:val="00956E7E"/>
    <w:rsid w:val="009577A6"/>
    <w:rsid w:val="009577D0"/>
    <w:rsid w:val="00957951"/>
    <w:rsid w:val="00957B06"/>
    <w:rsid w:val="00957BD3"/>
    <w:rsid w:val="00957C5C"/>
    <w:rsid w:val="00957DF3"/>
    <w:rsid w:val="0096000E"/>
    <w:rsid w:val="0096007A"/>
    <w:rsid w:val="0096026B"/>
    <w:rsid w:val="009603AA"/>
    <w:rsid w:val="00960406"/>
    <w:rsid w:val="00960D36"/>
    <w:rsid w:val="00960DB4"/>
    <w:rsid w:val="00960E00"/>
    <w:rsid w:val="00961615"/>
    <w:rsid w:val="00961848"/>
    <w:rsid w:val="00961B84"/>
    <w:rsid w:val="00961D26"/>
    <w:rsid w:val="00961E85"/>
    <w:rsid w:val="009624D4"/>
    <w:rsid w:val="009628F3"/>
    <w:rsid w:val="00962C5A"/>
    <w:rsid w:val="00962F21"/>
    <w:rsid w:val="00963214"/>
    <w:rsid w:val="0096327D"/>
    <w:rsid w:val="00963AAB"/>
    <w:rsid w:val="00963C28"/>
    <w:rsid w:val="00963F79"/>
    <w:rsid w:val="009642EB"/>
    <w:rsid w:val="00964757"/>
    <w:rsid w:val="00964766"/>
    <w:rsid w:val="009649B7"/>
    <w:rsid w:val="00964AF1"/>
    <w:rsid w:val="00964BAA"/>
    <w:rsid w:val="00964CE5"/>
    <w:rsid w:val="00964D20"/>
    <w:rsid w:val="00964E58"/>
    <w:rsid w:val="00964E9D"/>
    <w:rsid w:val="0096538F"/>
    <w:rsid w:val="009658FA"/>
    <w:rsid w:val="00965B56"/>
    <w:rsid w:val="00965C3B"/>
    <w:rsid w:val="009660E2"/>
    <w:rsid w:val="009665B4"/>
    <w:rsid w:val="009669E6"/>
    <w:rsid w:val="00966A12"/>
    <w:rsid w:val="00966E16"/>
    <w:rsid w:val="00966EEB"/>
    <w:rsid w:val="009673F4"/>
    <w:rsid w:val="0096760B"/>
    <w:rsid w:val="009678AE"/>
    <w:rsid w:val="00970656"/>
    <w:rsid w:val="009706B7"/>
    <w:rsid w:val="00970708"/>
    <w:rsid w:val="0097100B"/>
    <w:rsid w:val="00971408"/>
    <w:rsid w:val="00971FEB"/>
    <w:rsid w:val="00972053"/>
    <w:rsid w:val="009720B7"/>
    <w:rsid w:val="009720D7"/>
    <w:rsid w:val="009723F4"/>
    <w:rsid w:val="00972864"/>
    <w:rsid w:val="00972BA5"/>
    <w:rsid w:val="00972C60"/>
    <w:rsid w:val="00972D91"/>
    <w:rsid w:val="00972DD7"/>
    <w:rsid w:val="009730C5"/>
    <w:rsid w:val="009735E1"/>
    <w:rsid w:val="00973715"/>
    <w:rsid w:val="00973F1E"/>
    <w:rsid w:val="00973FE5"/>
    <w:rsid w:val="009740D0"/>
    <w:rsid w:val="009745CA"/>
    <w:rsid w:val="00974A6C"/>
    <w:rsid w:val="00974CEA"/>
    <w:rsid w:val="00974E10"/>
    <w:rsid w:val="00974E59"/>
    <w:rsid w:val="00975075"/>
    <w:rsid w:val="0097520D"/>
    <w:rsid w:val="00975A66"/>
    <w:rsid w:val="00975EDA"/>
    <w:rsid w:val="00976116"/>
    <w:rsid w:val="0097677D"/>
    <w:rsid w:val="009767F7"/>
    <w:rsid w:val="00976A99"/>
    <w:rsid w:val="00976D8D"/>
    <w:rsid w:val="00976F94"/>
    <w:rsid w:val="00977151"/>
    <w:rsid w:val="009772A5"/>
    <w:rsid w:val="009772E3"/>
    <w:rsid w:val="00977301"/>
    <w:rsid w:val="0097749C"/>
    <w:rsid w:val="0097753A"/>
    <w:rsid w:val="009775CC"/>
    <w:rsid w:val="0097794C"/>
    <w:rsid w:val="009779C7"/>
    <w:rsid w:val="00977E7F"/>
    <w:rsid w:val="009800DE"/>
    <w:rsid w:val="009802D4"/>
    <w:rsid w:val="009805E6"/>
    <w:rsid w:val="00980BE2"/>
    <w:rsid w:val="00980CCF"/>
    <w:rsid w:val="00980F68"/>
    <w:rsid w:val="009811C2"/>
    <w:rsid w:val="00981643"/>
    <w:rsid w:val="00981C60"/>
    <w:rsid w:val="00982037"/>
    <w:rsid w:val="00982825"/>
    <w:rsid w:val="00982A80"/>
    <w:rsid w:val="00982B1E"/>
    <w:rsid w:val="0098308A"/>
    <w:rsid w:val="0098400F"/>
    <w:rsid w:val="009845CC"/>
    <w:rsid w:val="00984CC7"/>
    <w:rsid w:val="00984D9F"/>
    <w:rsid w:val="00984DB2"/>
    <w:rsid w:val="00985303"/>
    <w:rsid w:val="009857A0"/>
    <w:rsid w:val="00985A12"/>
    <w:rsid w:val="00985B39"/>
    <w:rsid w:val="00985D40"/>
    <w:rsid w:val="0098600E"/>
    <w:rsid w:val="00986366"/>
    <w:rsid w:val="00986868"/>
    <w:rsid w:val="00986AB2"/>
    <w:rsid w:val="00987032"/>
    <w:rsid w:val="009872C5"/>
    <w:rsid w:val="0098743B"/>
    <w:rsid w:val="00987908"/>
    <w:rsid w:val="00987C96"/>
    <w:rsid w:val="00987DA3"/>
    <w:rsid w:val="009905E9"/>
    <w:rsid w:val="00990684"/>
    <w:rsid w:val="00990960"/>
    <w:rsid w:val="00990BAF"/>
    <w:rsid w:val="0099109A"/>
    <w:rsid w:val="009911A6"/>
    <w:rsid w:val="0099138E"/>
    <w:rsid w:val="0099186B"/>
    <w:rsid w:val="00991A17"/>
    <w:rsid w:val="00991AA9"/>
    <w:rsid w:val="009920DE"/>
    <w:rsid w:val="009924E7"/>
    <w:rsid w:val="00992697"/>
    <w:rsid w:val="0099274C"/>
    <w:rsid w:val="00992C70"/>
    <w:rsid w:val="00993047"/>
    <w:rsid w:val="009938C8"/>
    <w:rsid w:val="009939AA"/>
    <w:rsid w:val="00993E91"/>
    <w:rsid w:val="00993EF1"/>
    <w:rsid w:val="00994202"/>
    <w:rsid w:val="00994E1D"/>
    <w:rsid w:val="00994F97"/>
    <w:rsid w:val="00995156"/>
    <w:rsid w:val="00995421"/>
    <w:rsid w:val="00995627"/>
    <w:rsid w:val="00995890"/>
    <w:rsid w:val="00995F13"/>
    <w:rsid w:val="00996041"/>
    <w:rsid w:val="0099609D"/>
    <w:rsid w:val="009967F0"/>
    <w:rsid w:val="00996965"/>
    <w:rsid w:val="00996A84"/>
    <w:rsid w:val="00996DE3"/>
    <w:rsid w:val="00997139"/>
    <w:rsid w:val="009973BC"/>
    <w:rsid w:val="009973D1"/>
    <w:rsid w:val="00997531"/>
    <w:rsid w:val="00997B9D"/>
    <w:rsid w:val="00997DE0"/>
    <w:rsid w:val="00997F59"/>
    <w:rsid w:val="009A076F"/>
    <w:rsid w:val="009A0D3B"/>
    <w:rsid w:val="009A0FE2"/>
    <w:rsid w:val="009A1120"/>
    <w:rsid w:val="009A1282"/>
    <w:rsid w:val="009A1759"/>
    <w:rsid w:val="009A19CF"/>
    <w:rsid w:val="009A21ED"/>
    <w:rsid w:val="009A2393"/>
    <w:rsid w:val="009A266C"/>
    <w:rsid w:val="009A274D"/>
    <w:rsid w:val="009A29DF"/>
    <w:rsid w:val="009A2A41"/>
    <w:rsid w:val="009A2B1C"/>
    <w:rsid w:val="009A2C45"/>
    <w:rsid w:val="009A2D10"/>
    <w:rsid w:val="009A2FC0"/>
    <w:rsid w:val="009A321D"/>
    <w:rsid w:val="009A32F0"/>
    <w:rsid w:val="009A338B"/>
    <w:rsid w:val="009A35AF"/>
    <w:rsid w:val="009A391C"/>
    <w:rsid w:val="009A3BE5"/>
    <w:rsid w:val="009A432D"/>
    <w:rsid w:val="009A478C"/>
    <w:rsid w:val="009A4AA5"/>
    <w:rsid w:val="009A4D78"/>
    <w:rsid w:val="009A5760"/>
    <w:rsid w:val="009A5A01"/>
    <w:rsid w:val="009A5E6B"/>
    <w:rsid w:val="009A6046"/>
    <w:rsid w:val="009A659C"/>
    <w:rsid w:val="009A6689"/>
    <w:rsid w:val="009A6AC6"/>
    <w:rsid w:val="009A6BC3"/>
    <w:rsid w:val="009A6BE2"/>
    <w:rsid w:val="009A6F7F"/>
    <w:rsid w:val="009A7153"/>
    <w:rsid w:val="009A76F8"/>
    <w:rsid w:val="009A7724"/>
    <w:rsid w:val="009A7971"/>
    <w:rsid w:val="009A797D"/>
    <w:rsid w:val="009A7C47"/>
    <w:rsid w:val="009A7D00"/>
    <w:rsid w:val="009B002E"/>
    <w:rsid w:val="009B02C0"/>
    <w:rsid w:val="009B02C7"/>
    <w:rsid w:val="009B0383"/>
    <w:rsid w:val="009B05C4"/>
    <w:rsid w:val="009B0632"/>
    <w:rsid w:val="009B0722"/>
    <w:rsid w:val="009B0AF1"/>
    <w:rsid w:val="009B0C9A"/>
    <w:rsid w:val="009B0F7D"/>
    <w:rsid w:val="009B16E0"/>
    <w:rsid w:val="009B1E18"/>
    <w:rsid w:val="009B1E2A"/>
    <w:rsid w:val="009B2DA7"/>
    <w:rsid w:val="009B2FA0"/>
    <w:rsid w:val="009B2FE0"/>
    <w:rsid w:val="009B3051"/>
    <w:rsid w:val="009B30C9"/>
    <w:rsid w:val="009B39B7"/>
    <w:rsid w:val="009B3B81"/>
    <w:rsid w:val="009B3F4C"/>
    <w:rsid w:val="009B3FA6"/>
    <w:rsid w:val="009B3FD6"/>
    <w:rsid w:val="009B4410"/>
    <w:rsid w:val="009B4573"/>
    <w:rsid w:val="009B45A8"/>
    <w:rsid w:val="009B475B"/>
    <w:rsid w:val="009B4978"/>
    <w:rsid w:val="009B49F0"/>
    <w:rsid w:val="009B4BF5"/>
    <w:rsid w:val="009B4CD8"/>
    <w:rsid w:val="009B4FEB"/>
    <w:rsid w:val="009B502E"/>
    <w:rsid w:val="009B576D"/>
    <w:rsid w:val="009B5C00"/>
    <w:rsid w:val="009B67AD"/>
    <w:rsid w:val="009B6BA9"/>
    <w:rsid w:val="009B6F04"/>
    <w:rsid w:val="009B7059"/>
    <w:rsid w:val="009B73FE"/>
    <w:rsid w:val="009B7565"/>
    <w:rsid w:val="009B79C2"/>
    <w:rsid w:val="009B7A4F"/>
    <w:rsid w:val="009B7BEF"/>
    <w:rsid w:val="009B7E36"/>
    <w:rsid w:val="009C0486"/>
    <w:rsid w:val="009C0888"/>
    <w:rsid w:val="009C0ADA"/>
    <w:rsid w:val="009C1925"/>
    <w:rsid w:val="009C1FF7"/>
    <w:rsid w:val="009C2607"/>
    <w:rsid w:val="009C282B"/>
    <w:rsid w:val="009C29A7"/>
    <w:rsid w:val="009C2A7A"/>
    <w:rsid w:val="009C32AE"/>
    <w:rsid w:val="009C3337"/>
    <w:rsid w:val="009C3630"/>
    <w:rsid w:val="009C37D6"/>
    <w:rsid w:val="009C3D33"/>
    <w:rsid w:val="009C3E56"/>
    <w:rsid w:val="009C4142"/>
    <w:rsid w:val="009C41CE"/>
    <w:rsid w:val="009C4E18"/>
    <w:rsid w:val="009C4FC8"/>
    <w:rsid w:val="009C5373"/>
    <w:rsid w:val="009C5FFE"/>
    <w:rsid w:val="009C66D2"/>
    <w:rsid w:val="009C67EA"/>
    <w:rsid w:val="009C6B33"/>
    <w:rsid w:val="009C6CB6"/>
    <w:rsid w:val="009C6F0C"/>
    <w:rsid w:val="009C706A"/>
    <w:rsid w:val="009C734A"/>
    <w:rsid w:val="009C74E8"/>
    <w:rsid w:val="009C7605"/>
    <w:rsid w:val="009C77B3"/>
    <w:rsid w:val="009C7C21"/>
    <w:rsid w:val="009C7CCA"/>
    <w:rsid w:val="009C7D3A"/>
    <w:rsid w:val="009C7D64"/>
    <w:rsid w:val="009C7FD8"/>
    <w:rsid w:val="009D009D"/>
    <w:rsid w:val="009D0200"/>
    <w:rsid w:val="009D045C"/>
    <w:rsid w:val="009D04A9"/>
    <w:rsid w:val="009D04B5"/>
    <w:rsid w:val="009D05B4"/>
    <w:rsid w:val="009D0750"/>
    <w:rsid w:val="009D08BD"/>
    <w:rsid w:val="009D0B1D"/>
    <w:rsid w:val="009D1A0A"/>
    <w:rsid w:val="009D1A1E"/>
    <w:rsid w:val="009D1A8D"/>
    <w:rsid w:val="009D1EA3"/>
    <w:rsid w:val="009D23A5"/>
    <w:rsid w:val="009D2452"/>
    <w:rsid w:val="009D25D4"/>
    <w:rsid w:val="009D29A4"/>
    <w:rsid w:val="009D29EA"/>
    <w:rsid w:val="009D2A98"/>
    <w:rsid w:val="009D2BA7"/>
    <w:rsid w:val="009D2D81"/>
    <w:rsid w:val="009D2ED0"/>
    <w:rsid w:val="009D2ED5"/>
    <w:rsid w:val="009D2F42"/>
    <w:rsid w:val="009D32A8"/>
    <w:rsid w:val="009D3807"/>
    <w:rsid w:val="009D3834"/>
    <w:rsid w:val="009D3882"/>
    <w:rsid w:val="009D3B89"/>
    <w:rsid w:val="009D3DEF"/>
    <w:rsid w:val="009D3DF4"/>
    <w:rsid w:val="009D40B8"/>
    <w:rsid w:val="009D5172"/>
    <w:rsid w:val="009D541A"/>
    <w:rsid w:val="009D5531"/>
    <w:rsid w:val="009D55C4"/>
    <w:rsid w:val="009D5DFD"/>
    <w:rsid w:val="009D5E60"/>
    <w:rsid w:val="009D5FFA"/>
    <w:rsid w:val="009D5FFF"/>
    <w:rsid w:val="009D605D"/>
    <w:rsid w:val="009D639F"/>
    <w:rsid w:val="009D6BC3"/>
    <w:rsid w:val="009D6C83"/>
    <w:rsid w:val="009D73AA"/>
    <w:rsid w:val="009D75C7"/>
    <w:rsid w:val="009D7645"/>
    <w:rsid w:val="009D7825"/>
    <w:rsid w:val="009E001D"/>
    <w:rsid w:val="009E00D1"/>
    <w:rsid w:val="009E0E95"/>
    <w:rsid w:val="009E1209"/>
    <w:rsid w:val="009E1295"/>
    <w:rsid w:val="009E1884"/>
    <w:rsid w:val="009E1DE9"/>
    <w:rsid w:val="009E1EC5"/>
    <w:rsid w:val="009E209E"/>
    <w:rsid w:val="009E21F2"/>
    <w:rsid w:val="009E2732"/>
    <w:rsid w:val="009E2976"/>
    <w:rsid w:val="009E2C1E"/>
    <w:rsid w:val="009E307A"/>
    <w:rsid w:val="009E3994"/>
    <w:rsid w:val="009E3BF2"/>
    <w:rsid w:val="009E3F08"/>
    <w:rsid w:val="009E4235"/>
    <w:rsid w:val="009E49A0"/>
    <w:rsid w:val="009E4E8A"/>
    <w:rsid w:val="009E514D"/>
    <w:rsid w:val="009E593C"/>
    <w:rsid w:val="009E5CBA"/>
    <w:rsid w:val="009E5DB5"/>
    <w:rsid w:val="009E629C"/>
    <w:rsid w:val="009E6579"/>
    <w:rsid w:val="009E66A9"/>
    <w:rsid w:val="009E6998"/>
    <w:rsid w:val="009E6A5F"/>
    <w:rsid w:val="009E6E9D"/>
    <w:rsid w:val="009E6F01"/>
    <w:rsid w:val="009E7080"/>
    <w:rsid w:val="009E7158"/>
    <w:rsid w:val="009E7231"/>
    <w:rsid w:val="009E74A1"/>
    <w:rsid w:val="009E7754"/>
    <w:rsid w:val="009E7AFD"/>
    <w:rsid w:val="009E7E87"/>
    <w:rsid w:val="009F027E"/>
    <w:rsid w:val="009F0477"/>
    <w:rsid w:val="009F0481"/>
    <w:rsid w:val="009F0640"/>
    <w:rsid w:val="009F084C"/>
    <w:rsid w:val="009F08DB"/>
    <w:rsid w:val="009F0DD0"/>
    <w:rsid w:val="009F0E45"/>
    <w:rsid w:val="009F0F6A"/>
    <w:rsid w:val="009F10DA"/>
    <w:rsid w:val="009F1640"/>
    <w:rsid w:val="009F16FF"/>
    <w:rsid w:val="009F1700"/>
    <w:rsid w:val="009F17DF"/>
    <w:rsid w:val="009F254E"/>
    <w:rsid w:val="009F2B9D"/>
    <w:rsid w:val="009F3134"/>
    <w:rsid w:val="009F31DD"/>
    <w:rsid w:val="009F371A"/>
    <w:rsid w:val="009F3728"/>
    <w:rsid w:val="009F378B"/>
    <w:rsid w:val="009F3816"/>
    <w:rsid w:val="009F43E6"/>
    <w:rsid w:val="009F4AA4"/>
    <w:rsid w:val="009F4C27"/>
    <w:rsid w:val="009F4C3E"/>
    <w:rsid w:val="009F4DEA"/>
    <w:rsid w:val="009F510F"/>
    <w:rsid w:val="009F56BB"/>
    <w:rsid w:val="009F5861"/>
    <w:rsid w:val="009F58E8"/>
    <w:rsid w:val="009F5B42"/>
    <w:rsid w:val="009F5E37"/>
    <w:rsid w:val="009F605D"/>
    <w:rsid w:val="009F6273"/>
    <w:rsid w:val="009F641D"/>
    <w:rsid w:val="009F64D8"/>
    <w:rsid w:val="009F7413"/>
    <w:rsid w:val="009F78E4"/>
    <w:rsid w:val="009F7A4E"/>
    <w:rsid w:val="009F7B05"/>
    <w:rsid w:val="009F7E79"/>
    <w:rsid w:val="00A00255"/>
    <w:rsid w:val="00A0032A"/>
    <w:rsid w:val="00A00555"/>
    <w:rsid w:val="00A0068F"/>
    <w:rsid w:val="00A0072E"/>
    <w:rsid w:val="00A0082A"/>
    <w:rsid w:val="00A00869"/>
    <w:rsid w:val="00A00C6A"/>
    <w:rsid w:val="00A00D9C"/>
    <w:rsid w:val="00A00ED4"/>
    <w:rsid w:val="00A00FCC"/>
    <w:rsid w:val="00A015AD"/>
    <w:rsid w:val="00A0171B"/>
    <w:rsid w:val="00A01AB8"/>
    <w:rsid w:val="00A01E18"/>
    <w:rsid w:val="00A01E64"/>
    <w:rsid w:val="00A02022"/>
    <w:rsid w:val="00A0266C"/>
    <w:rsid w:val="00A02A2E"/>
    <w:rsid w:val="00A02C95"/>
    <w:rsid w:val="00A03047"/>
    <w:rsid w:val="00A03483"/>
    <w:rsid w:val="00A03AA4"/>
    <w:rsid w:val="00A03CD2"/>
    <w:rsid w:val="00A0418E"/>
    <w:rsid w:val="00A04B84"/>
    <w:rsid w:val="00A04B8D"/>
    <w:rsid w:val="00A04E74"/>
    <w:rsid w:val="00A04EA2"/>
    <w:rsid w:val="00A05000"/>
    <w:rsid w:val="00A05155"/>
    <w:rsid w:val="00A053D3"/>
    <w:rsid w:val="00A0555C"/>
    <w:rsid w:val="00A05719"/>
    <w:rsid w:val="00A06455"/>
    <w:rsid w:val="00A067B6"/>
    <w:rsid w:val="00A06DED"/>
    <w:rsid w:val="00A06F15"/>
    <w:rsid w:val="00A0708F"/>
    <w:rsid w:val="00A076EC"/>
    <w:rsid w:val="00A10336"/>
    <w:rsid w:val="00A106D2"/>
    <w:rsid w:val="00A10893"/>
    <w:rsid w:val="00A108C7"/>
    <w:rsid w:val="00A10BDB"/>
    <w:rsid w:val="00A10D30"/>
    <w:rsid w:val="00A10F1D"/>
    <w:rsid w:val="00A11021"/>
    <w:rsid w:val="00A114CE"/>
    <w:rsid w:val="00A11956"/>
    <w:rsid w:val="00A11C28"/>
    <w:rsid w:val="00A12414"/>
    <w:rsid w:val="00A124B4"/>
    <w:rsid w:val="00A1302E"/>
    <w:rsid w:val="00A1328F"/>
    <w:rsid w:val="00A134E2"/>
    <w:rsid w:val="00A1378F"/>
    <w:rsid w:val="00A1387C"/>
    <w:rsid w:val="00A13AF4"/>
    <w:rsid w:val="00A13EE0"/>
    <w:rsid w:val="00A142A9"/>
    <w:rsid w:val="00A14552"/>
    <w:rsid w:val="00A1468E"/>
    <w:rsid w:val="00A1477B"/>
    <w:rsid w:val="00A147E8"/>
    <w:rsid w:val="00A14B86"/>
    <w:rsid w:val="00A14D64"/>
    <w:rsid w:val="00A150F7"/>
    <w:rsid w:val="00A15725"/>
    <w:rsid w:val="00A157D1"/>
    <w:rsid w:val="00A15E28"/>
    <w:rsid w:val="00A15F37"/>
    <w:rsid w:val="00A16040"/>
    <w:rsid w:val="00A16537"/>
    <w:rsid w:val="00A16D66"/>
    <w:rsid w:val="00A16E05"/>
    <w:rsid w:val="00A17485"/>
    <w:rsid w:val="00A17A89"/>
    <w:rsid w:val="00A17D7F"/>
    <w:rsid w:val="00A17DD0"/>
    <w:rsid w:val="00A17F70"/>
    <w:rsid w:val="00A202F9"/>
    <w:rsid w:val="00A20384"/>
    <w:rsid w:val="00A20878"/>
    <w:rsid w:val="00A20FE0"/>
    <w:rsid w:val="00A21012"/>
    <w:rsid w:val="00A211C4"/>
    <w:rsid w:val="00A21833"/>
    <w:rsid w:val="00A220D1"/>
    <w:rsid w:val="00A2217E"/>
    <w:rsid w:val="00A22414"/>
    <w:rsid w:val="00A2316E"/>
    <w:rsid w:val="00A2323F"/>
    <w:rsid w:val="00A236BB"/>
    <w:rsid w:val="00A23B9E"/>
    <w:rsid w:val="00A23F36"/>
    <w:rsid w:val="00A23F52"/>
    <w:rsid w:val="00A24454"/>
    <w:rsid w:val="00A246D5"/>
    <w:rsid w:val="00A24B1B"/>
    <w:rsid w:val="00A24EC7"/>
    <w:rsid w:val="00A25047"/>
    <w:rsid w:val="00A2631C"/>
    <w:rsid w:val="00A2667E"/>
    <w:rsid w:val="00A26A65"/>
    <w:rsid w:val="00A26BF2"/>
    <w:rsid w:val="00A26FF8"/>
    <w:rsid w:val="00A270F8"/>
    <w:rsid w:val="00A27177"/>
    <w:rsid w:val="00A27587"/>
    <w:rsid w:val="00A279E9"/>
    <w:rsid w:val="00A27A29"/>
    <w:rsid w:val="00A27DB4"/>
    <w:rsid w:val="00A30115"/>
    <w:rsid w:val="00A30492"/>
    <w:rsid w:val="00A30670"/>
    <w:rsid w:val="00A30EF3"/>
    <w:rsid w:val="00A3113D"/>
    <w:rsid w:val="00A31790"/>
    <w:rsid w:val="00A3191A"/>
    <w:rsid w:val="00A319EC"/>
    <w:rsid w:val="00A31AFA"/>
    <w:rsid w:val="00A3242A"/>
    <w:rsid w:val="00A3266F"/>
    <w:rsid w:val="00A327D7"/>
    <w:rsid w:val="00A328A7"/>
    <w:rsid w:val="00A32911"/>
    <w:rsid w:val="00A32C23"/>
    <w:rsid w:val="00A32C4F"/>
    <w:rsid w:val="00A32DFD"/>
    <w:rsid w:val="00A32F2E"/>
    <w:rsid w:val="00A32F55"/>
    <w:rsid w:val="00A33AB5"/>
    <w:rsid w:val="00A33B88"/>
    <w:rsid w:val="00A33D5B"/>
    <w:rsid w:val="00A33F29"/>
    <w:rsid w:val="00A33F77"/>
    <w:rsid w:val="00A3414F"/>
    <w:rsid w:val="00A346A1"/>
    <w:rsid w:val="00A34A38"/>
    <w:rsid w:val="00A34A81"/>
    <w:rsid w:val="00A35165"/>
    <w:rsid w:val="00A35446"/>
    <w:rsid w:val="00A35CAB"/>
    <w:rsid w:val="00A35F9C"/>
    <w:rsid w:val="00A361BB"/>
    <w:rsid w:val="00A3623F"/>
    <w:rsid w:val="00A36535"/>
    <w:rsid w:val="00A366B8"/>
    <w:rsid w:val="00A3670B"/>
    <w:rsid w:val="00A368D9"/>
    <w:rsid w:val="00A36A76"/>
    <w:rsid w:val="00A36FE8"/>
    <w:rsid w:val="00A3711A"/>
    <w:rsid w:val="00A372BD"/>
    <w:rsid w:val="00A37734"/>
    <w:rsid w:val="00A3777B"/>
    <w:rsid w:val="00A37D3D"/>
    <w:rsid w:val="00A401FE"/>
    <w:rsid w:val="00A40611"/>
    <w:rsid w:val="00A4065E"/>
    <w:rsid w:val="00A40EC0"/>
    <w:rsid w:val="00A410A0"/>
    <w:rsid w:val="00A4136E"/>
    <w:rsid w:val="00A415DE"/>
    <w:rsid w:val="00A41783"/>
    <w:rsid w:val="00A41E94"/>
    <w:rsid w:val="00A41F46"/>
    <w:rsid w:val="00A42009"/>
    <w:rsid w:val="00A42083"/>
    <w:rsid w:val="00A420B6"/>
    <w:rsid w:val="00A42556"/>
    <w:rsid w:val="00A4285D"/>
    <w:rsid w:val="00A428DF"/>
    <w:rsid w:val="00A42AEB"/>
    <w:rsid w:val="00A42D92"/>
    <w:rsid w:val="00A42E8F"/>
    <w:rsid w:val="00A431FA"/>
    <w:rsid w:val="00A432D2"/>
    <w:rsid w:val="00A432EC"/>
    <w:rsid w:val="00A43369"/>
    <w:rsid w:val="00A437A9"/>
    <w:rsid w:val="00A43EA6"/>
    <w:rsid w:val="00A43F1F"/>
    <w:rsid w:val="00A440C6"/>
    <w:rsid w:val="00A44289"/>
    <w:rsid w:val="00A4443C"/>
    <w:rsid w:val="00A4444F"/>
    <w:rsid w:val="00A444D3"/>
    <w:rsid w:val="00A44851"/>
    <w:rsid w:val="00A44888"/>
    <w:rsid w:val="00A450BB"/>
    <w:rsid w:val="00A4541C"/>
    <w:rsid w:val="00A4565F"/>
    <w:rsid w:val="00A464F1"/>
    <w:rsid w:val="00A46758"/>
    <w:rsid w:val="00A46889"/>
    <w:rsid w:val="00A4708E"/>
    <w:rsid w:val="00A476D1"/>
    <w:rsid w:val="00A47A50"/>
    <w:rsid w:val="00A47B54"/>
    <w:rsid w:val="00A50449"/>
    <w:rsid w:val="00A50872"/>
    <w:rsid w:val="00A50A30"/>
    <w:rsid w:val="00A50A5F"/>
    <w:rsid w:val="00A50ABD"/>
    <w:rsid w:val="00A50D2E"/>
    <w:rsid w:val="00A511B3"/>
    <w:rsid w:val="00A517B7"/>
    <w:rsid w:val="00A51916"/>
    <w:rsid w:val="00A51DC4"/>
    <w:rsid w:val="00A51E2D"/>
    <w:rsid w:val="00A52462"/>
    <w:rsid w:val="00A52688"/>
    <w:rsid w:val="00A526F1"/>
    <w:rsid w:val="00A52AE8"/>
    <w:rsid w:val="00A52EF2"/>
    <w:rsid w:val="00A5309D"/>
    <w:rsid w:val="00A53237"/>
    <w:rsid w:val="00A5334C"/>
    <w:rsid w:val="00A53533"/>
    <w:rsid w:val="00A53973"/>
    <w:rsid w:val="00A53F98"/>
    <w:rsid w:val="00A5446B"/>
    <w:rsid w:val="00A5452C"/>
    <w:rsid w:val="00A54689"/>
    <w:rsid w:val="00A5472D"/>
    <w:rsid w:val="00A54B43"/>
    <w:rsid w:val="00A54F44"/>
    <w:rsid w:val="00A5509C"/>
    <w:rsid w:val="00A550E1"/>
    <w:rsid w:val="00A55203"/>
    <w:rsid w:val="00A55678"/>
    <w:rsid w:val="00A55ACF"/>
    <w:rsid w:val="00A55F1C"/>
    <w:rsid w:val="00A560DD"/>
    <w:rsid w:val="00A56955"/>
    <w:rsid w:val="00A56FA6"/>
    <w:rsid w:val="00A5701A"/>
    <w:rsid w:val="00A57025"/>
    <w:rsid w:val="00A572EF"/>
    <w:rsid w:val="00A57354"/>
    <w:rsid w:val="00A573FC"/>
    <w:rsid w:val="00A574C6"/>
    <w:rsid w:val="00A575B9"/>
    <w:rsid w:val="00A577BF"/>
    <w:rsid w:val="00A579B2"/>
    <w:rsid w:val="00A57C86"/>
    <w:rsid w:val="00A60344"/>
    <w:rsid w:val="00A603F3"/>
    <w:rsid w:val="00A60607"/>
    <w:rsid w:val="00A60C9A"/>
    <w:rsid w:val="00A60FFE"/>
    <w:rsid w:val="00A61682"/>
    <w:rsid w:val="00A6173B"/>
    <w:rsid w:val="00A61BA5"/>
    <w:rsid w:val="00A61BE1"/>
    <w:rsid w:val="00A61DF0"/>
    <w:rsid w:val="00A61F4A"/>
    <w:rsid w:val="00A62130"/>
    <w:rsid w:val="00A62290"/>
    <w:rsid w:val="00A62D2E"/>
    <w:rsid w:val="00A62E8A"/>
    <w:rsid w:val="00A636EF"/>
    <w:rsid w:val="00A63741"/>
    <w:rsid w:val="00A63C12"/>
    <w:rsid w:val="00A63D41"/>
    <w:rsid w:val="00A64732"/>
    <w:rsid w:val="00A64770"/>
    <w:rsid w:val="00A64CCC"/>
    <w:rsid w:val="00A64DCC"/>
    <w:rsid w:val="00A64F2F"/>
    <w:rsid w:val="00A65BBB"/>
    <w:rsid w:val="00A65C43"/>
    <w:rsid w:val="00A65CEB"/>
    <w:rsid w:val="00A66544"/>
    <w:rsid w:val="00A66A14"/>
    <w:rsid w:val="00A66BEA"/>
    <w:rsid w:val="00A66C82"/>
    <w:rsid w:val="00A66D3D"/>
    <w:rsid w:val="00A66E88"/>
    <w:rsid w:val="00A66F21"/>
    <w:rsid w:val="00A67033"/>
    <w:rsid w:val="00A671A6"/>
    <w:rsid w:val="00A67234"/>
    <w:rsid w:val="00A67508"/>
    <w:rsid w:val="00A67BC2"/>
    <w:rsid w:val="00A67E83"/>
    <w:rsid w:val="00A70228"/>
    <w:rsid w:val="00A70C8E"/>
    <w:rsid w:val="00A7139F"/>
    <w:rsid w:val="00A72373"/>
    <w:rsid w:val="00A72385"/>
    <w:rsid w:val="00A7281E"/>
    <w:rsid w:val="00A72839"/>
    <w:rsid w:val="00A728A7"/>
    <w:rsid w:val="00A72936"/>
    <w:rsid w:val="00A729A8"/>
    <w:rsid w:val="00A72A15"/>
    <w:rsid w:val="00A72BE7"/>
    <w:rsid w:val="00A73013"/>
    <w:rsid w:val="00A730DB"/>
    <w:rsid w:val="00A731CA"/>
    <w:rsid w:val="00A737B8"/>
    <w:rsid w:val="00A7393A"/>
    <w:rsid w:val="00A73A9B"/>
    <w:rsid w:val="00A73BB7"/>
    <w:rsid w:val="00A73BBB"/>
    <w:rsid w:val="00A73C49"/>
    <w:rsid w:val="00A73D62"/>
    <w:rsid w:val="00A73E42"/>
    <w:rsid w:val="00A73F5D"/>
    <w:rsid w:val="00A74897"/>
    <w:rsid w:val="00A74F47"/>
    <w:rsid w:val="00A7502D"/>
    <w:rsid w:val="00A757E6"/>
    <w:rsid w:val="00A75825"/>
    <w:rsid w:val="00A75912"/>
    <w:rsid w:val="00A75AA0"/>
    <w:rsid w:val="00A75FB5"/>
    <w:rsid w:val="00A76586"/>
    <w:rsid w:val="00A76946"/>
    <w:rsid w:val="00A76A7E"/>
    <w:rsid w:val="00A76C76"/>
    <w:rsid w:val="00A77305"/>
    <w:rsid w:val="00A774FB"/>
    <w:rsid w:val="00A77C5E"/>
    <w:rsid w:val="00A77D07"/>
    <w:rsid w:val="00A77D4C"/>
    <w:rsid w:val="00A80025"/>
    <w:rsid w:val="00A801A5"/>
    <w:rsid w:val="00A80215"/>
    <w:rsid w:val="00A803F7"/>
    <w:rsid w:val="00A807C6"/>
    <w:rsid w:val="00A80B6D"/>
    <w:rsid w:val="00A80C91"/>
    <w:rsid w:val="00A80FF6"/>
    <w:rsid w:val="00A810F0"/>
    <w:rsid w:val="00A81526"/>
    <w:rsid w:val="00A819AD"/>
    <w:rsid w:val="00A819BD"/>
    <w:rsid w:val="00A81B8B"/>
    <w:rsid w:val="00A82084"/>
    <w:rsid w:val="00A824B9"/>
    <w:rsid w:val="00A82568"/>
    <w:rsid w:val="00A827D3"/>
    <w:rsid w:val="00A82A5E"/>
    <w:rsid w:val="00A83315"/>
    <w:rsid w:val="00A833AE"/>
    <w:rsid w:val="00A833BF"/>
    <w:rsid w:val="00A83635"/>
    <w:rsid w:val="00A83EB7"/>
    <w:rsid w:val="00A8447F"/>
    <w:rsid w:val="00A845F5"/>
    <w:rsid w:val="00A84BD6"/>
    <w:rsid w:val="00A84DF6"/>
    <w:rsid w:val="00A85394"/>
    <w:rsid w:val="00A85459"/>
    <w:rsid w:val="00A85516"/>
    <w:rsid w:val="00A8553C"/>
    <w:rsid w:val="00A8572A"/>
    <w:rsid w:val="00A858D1"/>
    <w:rsid w:val="00A8591F"/>
    <w:rsid w:val="00A85F87"/>
    <w:rsid w:val="00A862CB"/>
    <w:rsid w:val="00A862E4"/>
    <w:rsid w:val="00A86350"/>
    <w:rsid w:val="00A8649B"/>
    <w:rsid w:val="00A86682"/>
    <w:rsid w:val="00A86C13"/>
    <w:rsid w:val="00A87383"/>
    <w:rsid w:val="00A876B3"/>
    <w:rsid w:val="00A87B25"/>
    <w:rsid w:val="00A87E77"/>
    <w:rsid w:val="00A87E8A"/>
    <w:rsid w:val="00A90152"/>
    <w:rsid w:val="00A901BC"/>
    <w:rsid w:val="00A90269"/>
    <w:rsid w:val="00A90272"/>
    <w:rsid w:val="00A90465"/>
    <w:rsid w:val="00A9083F"/>
    <w:rsid w:val="00A9092E"/>
    <w:rsid w:val="00A909BD"/>
    <w:rsid w:val="00A90B05"/>
    <w:rsid w:val="00A90E2E"/>
    <w:rsid w:val="00A90EE7"/>
    <w:rsid w:val="00A91023"/>
    <w:rsid w:val="00A91147"/>
    <w:rsid w:val="00A91224"/>
    <w:rsid w:val="00A91F58"/>
    <w:rsid w:val="00A92055"/>
    <w:rsid w:val="00A925D6"/>
    <w:rsid w:val="00A92816"/>
    <w:rsid w:val="00A9283E"/>
    <w:rsid w:val="00A9294A"/>
    <w:rsid w:val="00A92E67"/>
    <w:rsid w:val="00A930B9"/>
    <w:rsid w:val="00A933C8"/>
    <w:rsid w:val="00A934E0"/>
    <w:rsid w:val="00A93AA6"/>
    <w:rsid w:val="00A93C3A"/>
    <w:rsid w:val="00A9401C"/>
    <w:rsid w:val="00A94412"/>
    <w:rsid w:val="00A94669"/>
    <w:rsid w:val="00A94785"/>
    <w:rsid w:val="00A94EDF"/>
    <w:rsid w:val="00A95189"/>
    <w:rsid w:val="00A95F58"/>
    <w:rsid w:val="00A95FAE"/>
    <w:rsid w:val="00A9641C"/>
    <w:rsid w:val="00A96776"/>
    <w:rsid w:val="00A96803"/>
    <w:rsid w:val="00A968C2"/>
    <w:rsid w:val="00A96B29"/>
    <w:rsid w:val="00A96D0D"/>
    <w:rsid w:val="00A96DA7"/>
    <w:rsid w:val="00A971AC"/>
    <w:rsid w:val="00A97443"/>
    <w:rsid w:val="00A9762D"/>
    <w:rsid w:val="00AA0564"/>
    <w:rsid w:val="00AA08E1"/>
    <w:rsid w:val="00AA0AFE"/>
    <w:rsid w:val="00AA0B0C"/>
    <w:rsid w:val="00AA0E79"/>
    <w:rsid w:val="00AA12E3"/>
    <w:rsid w:val="00AA1363"/>
    <w:rsid w:val="00AA13A3"/>
    <w:rsid w:val="00AA16F7"/>
    <w:rsid w:val="00AA1B7C"/>
    <w:rsid w:val="00AA1BF8"/>
    <w:rsid w:val="00AA1CBF"/>
    <w:rsid w:val="00AA212D"/>
    <w:rsid w:val="00AA217C"/>
    <w:rsid w:val="00AA30B4"/>
    <w:rsid w:val="00AA3525"/>
    <w:rsid w:val="00AA352F"/>
    <w:rsid w:val="00AA3884"/>
    <w:rsid w:val="00AA39CA"/>
    <w:rsid w:val="00AA3DF2"/>
    <w:rsid w:val="00AA48D1"/>
    <w:rsid w:val="00AA4EA0"/>
    <w:rsid w:val="00AA4F81"/>
    <w:rsid w:val="00AA4FE7"/>
    <w:rsid w:val="00AA5165"/>
    <w:rsid w:val="00AA5728"/>
    <w:rsid w:val="00AA581D"/>
    <w:rsid w:val="00AA592C"/>
    <w:rsid w:val="00AA5E59"/>
    <w:rsid w:val="00AA5F76"/>
    <w:rsid w:val="00AA61A7"/>
    <w:rsid w:val="00AA6890"/>
    <w:rsid w:val="00AA6C6C"/>
    <w:rsid w:val="00AA6D35"/>
    <w:rsid w:val="00AA6DA8"/>
    <w:rsid w:val="00AA6DF9"/>
    <w:rsid w:val="00AA6FB0"/>
    <w:rsid w:val="00AA799A"/>
    <w:rsid w:val="00AA7D08"/>
    <w:rsid w:val="00AB0128"/>
    <w:rsid w:val="00AB0308"/>
    <w:rsid w:val="00AB19D5"/>
    <w:rsid w:val="00AB1E27"/>
    <w:rsid w:val="00AB26A3"/>
    <w:rsid w:val="00AB2D6C"/>
    <w:rsid w:val="00AB2DA2"/>
    <w:rsid w:val="00AB344C"/>
    <w:rsid w:val="00AB3801"/>
    <w:rsid w:val="00AB387D"/>
    <w:rsid w:val="00AB4847"/>
    <w:rsid w:val="00AB48B7"/>
    <w:rsid w:val="00AB4AF6"/>
    <w:rsid w:val="00AB4DDC"/>
    <w:rsid w:val="00AB4E28"/>
    <w:rsid w:val="00AB5191"/>
    <w:rsid w:val="00AB548B"/>
    <w:rsid w:val="00AB5550"/>
    <w:rsid w:val="00AB5658"/>
    <w:rsid w:val="00AB5ED0"/>
    <w:rsid w:val="00AB5FC1"/>
    <w:rsid w:val="00AB6250"/>
    <w:rsid w:val="00AB6317"/>
    <w:rsid w:val="00AB657B"/>
    <w:rsid w:val="00AB6ADE"/>
    <w:rsid w:val="00AB6EAB"/>
    <w:rsid w:val="00AB7340"/>
    <w:rsid w:val="00AB75D9"/>
    <w:rsid w:val="00AB7D87"/>
    <w:rsid w:val="00AB7EF5"/>
    <w:rsid w:val="00AC0001"/>
    <w:rsid w:val="00AC01FB"/>
    <w:rsid w:val="00AC0219"/>
    <w:rsid w:val="00AC07B9"/>
    <w:rsid w:val="00AC0CB9"/>
    <w:rsid w:val="00AC0D6F"/>
    <w:rsid w:val="00AC14E2"/>
    <w:rsid w:val="00AC21A9"/>
    <w:rsid w:val="00AC226B"/>
    <w:rsid w:val="00AC27C7"/>
    <w:rsid w:val="00AC29C3"/>
    <w:rsid w:val="00AC2A08"/>
    <w:rsid w:val="00AC2B1C"/>
    <w:rsid w:val="00AC2C70"/>
    <w:rsid w:val="00AC3092"/>
    <w:rsid w:val="00AC30E4"/>
    <w:rsid w:val="00AC32EC"/>
    <w:rsid w:val="00AC3C60"/>
    <w:rsid w:val="00AC3D20"/>
    <w:rsid w:val="00AC427C"/>
    <w:rsid w:val="00AC46F6"/>
    <w:rsid w:val="00AC4A33"/>
    <w:rsid w:val="00AC4A89"/>
    <w:rsid w:val="00AC4B6B"/>
    <w:rsid w:val="00AC50AE"/>
    <w:rsid w:val="00AC54B8"/>
    <w:rsid w:val="00AC563D"/>
    <w:rsid w:val="00AC5B1E"/>
    <w:rsid w:val="00AC5C33"/>
    <w:rsid w:val="00AC61F5"/>
    <w:rsid w:val="00AC6212"/>
    <w:rsid w:val="00AC62CA"/>
    <w:rsid w:val="00AC6521"/>
    <w:rsid w:val="00AC668E"/>
    <w:rsid w:val="00AC68AF"/>
    <w:rsid w:val="00AC74F3"/>
    <w:rsid w:val="00AC7599"/>
    <w:rsid w:val="00AC78F2"/>
    <w:rsid w:val="00AC7AD5"/>
    <w:rsid w:val="00AC7C66"/>
    <w:rsid w:val="00AC7F66"/>
    <w:rsid w:val="00AD038B"/>
    <w:rsid w:val="00AD051D"/>
    <w:rsid w:val="00AD0A2E"/>
    <w:rsid w:val="00AD0AF0"/>
    <w:rsid w:val="00AD11FB"/>
    <w:rsid w:val="00AD17C8"/>
    <w:rsid w:val="00AD1889"/>
    <w:rsid w:val="00AD190D"/>
    <w:rsid w:val="00AD1E2A"/>
    <w:rsid w:val="00AD1F91"/>
    <w:rsid w:val="00AD20AE"/>
    <w:rsid w:val="00AD228A"/>
    <w:rsid w:val="00AD256A"/>
    <w:rsid w:val="00AD26AD"/>
    <w:rsid w:val="00AD2A7C"/>
    <w:rsid w:val="00AD2D58"/>
    <w:rsid w:val="00AD2E00"/>
    <w:rsid w:val="00AD3408"/>
    <w:rsid w:val="00AD352A"/>
    <w:rsid w:val="00AD3674"/>
    <w:rsid w:val="00AD39F9"/>
    <w:rsid w:val="00AD3A7F"/>
    <w:rsid w:val="00AD3BE8"/>
    <w:rsid w:val="00AD3C6E"/>
    <w:rsid w:val="00AD3CDD"/>
    <w:rsid w:val="00AD3EF8"/>
    <w:rsid w:val="00AD4AB8"/>
    <w:rsid w:val="00AD4BD5"/>
    <w:rsid w:val="00AD4D88"/>
    <w:rsid w:val="00AD5275"/>
    <w:rsid w:val="00AD53EE"/>
    <w:rsid w:val="00AD57A8"/>
    <w:rsid w:val="00AD581E"/>
    <w:rsid w:val="00AD58DE"/>
    <w:rsid w:val="00AD59E2"/>
    <w:rsid w:val="00AD5D7A"/>
    <w:rsid w:val="00AD6092"/>
    <w:rsid w:val="00AD60C4"/>
    <w:rsid w:val="00AD61AC"/>
    <w:rsid w:val="00AD62D4"/>
    <w:rsid w:val="00AD649A"/>
    <w:rsid w:val="00AD6949"/>
    <w:rsid w:val="00AD6CEB"/>
    <w:rsid w:val="00AD6E4C"/>
    <w:rsid w:val="00AD6F4B"/>
    <w:rsid w:val="00AD6FB9"/>
    <w:rsid w:val="00AD7112"/>
    <w:rsid w:val="00AD71DF"/>
    <w:rsid w:val="00AD758A"/>
    <w:rsid w:val="00AD77F0"/>
    <w:rsid w:val="00AD7A4F"/>
    <w:rsid w:val="00AD7F9A"/>
    <w:rsid w:val="00AE006B"/>
    <w:rsid w:val="00AE0117"/>
    <w:rsid w:val="00AE0578"/>
    <w:rsid w:val="00AE067D"/>
    <w:rsid w:val="00AE06D0"/>
    <w:rsid w:val="00AE0858"/>
    <w:rsid w:val="00AE0E0A"/>
    <w:rsid w:val="00AE15CC"/>
    <w:rsid w:val="00AE1A6D"/>
    <w:rsid w:val="00AE1A87"/>
    <w:rsid w:val="00AE1B06"/>
    <w:rsid w:val="00AE216D"/>
    <w:rsid w:val="00AE220B"/>
    <w:rsid w:val="00AE235E"/>
    <w:rsid w:val="00AE2483"/>
    <w:rsid w:val="00AE2AF2"/>
    <w:rsid w:val="00AE3204"/>
    <w:rsid w:val="00AE3411"/>
    <w:rsid w:val="00AE376F"/>
    <w:rsid w:val="00AE37A1"/>
    <w:rsid w:val="00AE386B"/>
    <w:rsid w:val="00AE390C"/>
    <w:rsid w:val="00AE4296"/>
    <w:rsid w:val="00AE430F"/>
    <w:rsid w:val="00AE450E"/>
    <w:rsid w:val="00AE4B2E"/>
    <w:rsid w:val="00AE4F50"/>
    <w:rsid w:val="00AE5019"/>
    <w:rsid w:val="00AE50BA"/>
    <w:rsid w:val="00AE57BA"/>
    <w:rsid w:val="00AE5CE1"/>
    <w:rsid w:val="00AE5D6A"/>
    <w:rsid w:val="00AE5F6A"/>
    <w:rsid w:val="00AE6446"/>
    <w:rsid w:val="00AE6A9B"/>
    <w:rsid w:val="00AE6E98"/>
    <w:rsid w:val="00AE6F0C"/>
    <w:rsid w:val="00AE718B"/>
    <w:rsid w:val="00AE7584"/>
    <w:rsid w:val="00AE7591"/>
    <w:rsid w:val="00AE759D"/>
    <w:rsid w:val="00AE77A4"/>
    <w:rsid w:val="00AE7B47"/>
    <w:rsid w:val="00AE7F5C"/>
    <w:rsid w:val="00AF048F"/>
    <w:rsid w:val="00AF06D3"/>
    <w:rsid w:val="00AF07AF"/>
    <w:rsid w:val="00AF0B5B"/>
    <w:rsid w:val="00AF1EF7"/>
    <w:rsid w:val="00AF2FEF"/>
    <w:rsid w:val="00AF3059"/>
    <w:rsid w:val="00AF32FB"/>
    <w:rsid w:val="00AF33B3"/>
    <w:rsid w:val="00AF3B3E"/>
    <w:rsid w:val="00AF3D6F"/>
    <w:rsid w:val="00AF3FDF"/>
    <w:rsid w:val="00AF404F"/>
    <w:rsid w:val="00AF41B6"/>
    <w:rsid w:val="00AF47A9"/>
    <w:rsid w:val="00AF486C"/>
    <w:rsid w:val="00AF498D"/>
    <w:rsid w:val="00AF4B0F"/>
    <w:rsid w:val="00AF4B86"/>
    <w:rsid w:val="00AF4EC8"/>
    <w:rsid w:val="00AF4F90"/>
    <w:rsid w:val="00AF505C"/>
    <w:rsid w:val="00AF5490"/>
    <w:rsid w:val="00AF5AB6"/>
    <w:rsid w:val="00AF5AFF"/>
    <w:rsid w:val="00AF5BD9"/>
    <w:rsid w:val="00AF5DCA"/>
    <w:rsid w:val="00AF611E"/>
    <w:rsid w:val="00AF6121"/>
    <w:rsid w:val="00AF6205"/>
    <w:rsid w:val="00AF62A0"/>
    <w:rsid w:val="00AF674B"/>
    <w:rsid w:val="00AF6B19"/>
    <w:rsid w:val="00AF6F96"/>
    <w:rsid w:val="00AF71FE"/>
    <w:rsid w:val="00AF7222"/>
    <w:rsid w:val="00AF7272"/>
    <w:rsid w:val="00AF72F9"/>
    <w:rsid w:val="00AF734C"/>
    <w:rsid w:val="00AF744B"/>
    <w:rsid w:val="00AF7B28"/>
    <w:rsid w:val="00AF7ECE"/>
    <w:rsid w:val="00B0035A"/>
    <w:rsid w:val="00B003F8"/>
    <w:rsid w:val="00B007AF"/>
    <w:rsid w:val="00B00C23"/>
    <w:rsid w:val="00B01322"/>
    <w:rsid w:val="00B0163F"/>
    <w:rsid w:val="00B019CE"/>
    <w:rsid w:val="00B01C83"/>
    <w:rsid w:val="00B02006"/>
    <w:rsid w:val="00B020A9"/>
    <w:rsid w:val="00B023CC"/>
    <w:rsid w:val="00B02C0B"/>
    <w:rsid w:val="00B02FA6"/>
    <w:rsid w:val="00B02FD3"/>
    <w:rsid w:val="00B033C9"/>
    <w:rsid w:val="00B03475"/>
    <w:rsid w:val="00B035A1"/>
    <w:rsid w:val="00B035E7"/>
    <w:rsid w:val="00B0390C"/>
    <w:rsid w:val="00B0414F"/>
    <w:rsid w:val="00B04247"/>
    <w:rsid w:val="00B04275"/>
    <w:rsid w:val="00B04530"/>
    <w:rsid w:val="00B047E6"/>
    <w:rsid w:val="00B04BB5"/>
    <w:rsid w:val="00B04C23"/>
    <w:rsid w:val="00B04E33"/>
    <w:rsid w:val="00B051BF"/>
    <w:rsid w:val="00B0543B"/>
    <w:rsid w:val="00B055C6"/>
    <w:rsid w:val="00B061CB"/>
    <w:rsid w:val="00B06286"/>
    <w:rsid w:val="00B06806"/>
    <w:rsid w:val="00B068B4"/>
    <w:rsid w:val="00B069AE"/>
    <w:rsid w:val="00B07140"/>
    <w:rsid w:val="00B07181"/>
    <w:rsid w:val="00B077B5"/>
    <w:rsid w:val="00B10755"/>
    <w:rsid w:val="00B107E3"/>
    <w:rsid w:val="00B1090A"/>
    <w:rsid w:val="00B10DF2"/>
    <w:rsid w:val="00B11031"/>
    <w:rsid w:val="00B111D2"/>
    <w:rsid w:val="00B115EF"/>
    <w:rsid w:val="00B11692"/>
    <w:rsid w:val="00B11CE3"/>
    <w:rsid w:val="00B11E5D"/>
    <w:rsid w:val="00B11F93"/>
    <w:rsid w:val="00B1201D"/>
    <w:rsid w:val="00B12073"/>
    <w:rsid w:val="00B12200"/>
    <w:rsid w:val="00B123DE"/>
    <w:rsid w:val="00B125F9"/>
    <w:rsid w:val="00B12639"/>
    <w:rsid w:val="00B12FE4"/>
    <w:rsid w:val="00B1319B"/>
    <w:rsid w:val="00B132BD"/>
    <w:rsid w:val="00B13423"/>
    <w:rsid w:val="00B13B13"/>
    <w:rsid w:val="00B13D95"/>
    <w:rsid w:val="00B140D9"/>
    <w:rsid w:val="00B144A3"/>
    <w:rsid w:val="00B149A0"/>
    <w:rsid w:val="00B14C75"/>
    <w:rsid w:val="00B1516B"/>
    <w:rsid w:val="00B15823"/>
    <w:rsid w:val="00B158B6"/>
    <w:rsid w:val="00B15FD8"/>
    <w:rsid w:val="00B160FC"/>
    <w:rsid w:val="00B163CA"/>
    <w:rsid w:val="00B1682D"/>
    <w:rsid w:val="00B16B12"/>
    <w:rsid w:val="00B16E6B"/>
    <w:rsid w:val="00B16E91"/>
    <w:rsid w:val="00B1746E"/>
    <w:rsid w:val="00B17573"/>
    <w:rsid w:val="00B20233"/>
    <w:rsid w:val="00B2023F"/>
    <w:rsid w:val="00B20280"/>
    <w:rsid w:val="00B206B4"/>
    <w:rsid w:val="00B206FD"/>
    <w:rsid w:val="00B2071B"/>
    <w:rsid w:val="00B20EDB"/>
    <w:rsid w:val="00B21130"/>
    <w:rsid w:val="00B213F2"/>
    <w:rsid w:val="00B2164E"/>
    <w:rsid w:val="00B218CC"/>
    <w:rsid w:val="00B21A1B"/>
    <w:rsid w:val="00B21D2C"/>
    <w:rsid w:val="00B21D80"/>
    <w:rsid w:val="00B21E67"/>
    <w:rsid w:val="00B21F04"/>
    <w:rsid w:val="00B221CD"/>
    <w:rsid w:val="00B22205"/>
    <w:rsid w:val="00B22265"/>
    <w:rsid w:val="00B22424"/>
    <w:rsid w:val="00B2274A"/>
    <w:rsid w:val="00B227A2"/>
    <w:rsid w:val="00B22898"/>
    <w:rsid w:val="00B2296B"/>
    <w:rsid w:val="00B22CE0"/>
    <w:rsid w:val="00B22D24"/>
    <w:rsid w:val="00B22EB0"/>
    <w:rsid w:val="00B22F56"/>
    <w:rsid w:val="00B23604"/>
    <w:rsid w:val="00B23745"/>
    <w:rsid w:val="00B23844"/>
    <w:rsid w:val="00B23C6C"/>
    <w:rsid w:val="00B23EAA"/>
    <w:rsid w:val="00B240CE"/>
    <w:rsid w:val="00B241D1"/>
    <w:rsid w:val="00B2426A"/>
    <w:rsid w:val="00B246B8"/>
    <w:rsid w:val="00B2480D"/>
    <w:rsid w:val="00B24912"/>
    <w:rsid w:val="00B24D0F"/>
    <w:rsid w:val="00B24EC5"/>
    <w:rsid w:val="00B24FCC"/>
    <w:rsid w:val="00B2505E"/>
    <w:rsid w:val="00B25538"/>
    <w:rsid w:val="00B2560C"/>
    <w:rsid w:val="00B256A7"/>
    <w:rsid w:val="00B25885"/>
    <w:rsid w:val="00B25D8D"/>
    <w:rsid w:val="00B262CA"/>
    <w:rsid w:val="00B26345"/>
    <w:rsid w:val="00B26563"/>
    <w:rsid w:val="00B265AC"/>
    <w:rsid w:val="00B2682C"/>
    <w:rsid w:val="00B26854"/>
    <w:rsid w:val="00B26B1D"/>
    <w:rsid w:val="00B26C29"/>
    <w:rsid w:val="00B26D52"/>
    <w:rsid w:val="00B26EBC"/>
    <w:rsid w:val="00B27142"/>
    <w:rsid w:val="00B27C72"/>
    <w:rsid w:val="00B27DF0"/>
    <w:rsid w:val="00B27F08"/>
    <w:rsid w:val="00B30642"/>
    <w:rsid w:val="00B30662"/>
    <w:rsid w:val="00B30A2C"/>
    <w:rsid w:val="00B30B24"/>
    <w:rsid w:val="00B31020"/>
    <w:rsid w:val="00B31319"/>
    <w:rsid w:val="00B31377"/>
    <w:rsid w:val="00B31526"/>
    <w:rsid w:val="00B31917"/>
    <w:rsid w:val="00B323D5"/>
    <w:rsid w:val="00B32755"/>
    <w:rsid w:val="00B32F75"/>
    <w:rsid w:val="00B33017"/>
    <w:rsid w:val="00B3386A"/>
    <w:rsid w:val="00B3388D"/>
    <w:rsid w:val="00B338D5"/>
    <w:rsid w:val="00B33993"/>
    <w:rsid w:val="00B342CC"/>
    <w:rsid w:val="00B34543"/>
    <w:rsid w:val="00B34718"/>
    <w:rsid w:val="00B353E1"/>
    <w:rsid w:val="00B35638"/>
    <w:rsid w:val="00B35972"/>
    <w:rsid w:val="00B35DF8"/>
    <w:rsid w:val="00B363F0"/>
    <w:rsid w:val="00B364E4"/>
    <w:rsid w:val="00B36531"/>
    <w:rsid w:val="00B3685E"/>
    <w:rsid w:val="00B36D09"/>
    <w:rsid w:val="00B37251"/>
    <w:rsid w:val="00B3779B"/>
    <w:rsid w:val="00B378B3"/>
    <w:rsid w:val="00B37A76"/>
    <w:rsid w:val="00B40060"/>
    <w:rsid w:val="00B40565"/>
    <w:rsid w:val="00B40EB5"/>
    <w:rsid w:val="00B4115B"/>
    <w:rsid w:val="00B411EE"/>
    <w:rsid w:val="00B4141F"/>
    <w:rsid w:val="00B41475"/>
    <w:rsid w:val="00B41663"/>
    <w:rsid w:val="00B41992"/>
    <w:rsid w:val="00B41AB4"/>
    <w:rsid w:val="00B41CE6"/>
    <w:rsid w:val="00B41E2F"/>
    <w:rsid w:val="00B41F5E"/>
    <w:rsid w:val="00B42447"/>
    <w:rsid w:val="00B4289F"/>
    <w:rsid w:val="00B42BC7"/>
    <w:rsid w:val="00B42D5D"/>
    <w:rsid w:val="00B42F22"/>
    <w:rsid w:val="00B42F35"/>
    <w:rsid w:val="00B43BC1"/>
    <w:rsid w:val="00B43DF5"/>
    <w:rsid w:val="00B4425C"/>
    <w:rsid w:val="00B44652"/>
    <w:rsid w:val="00B44D2D"/>
    <w:rsid w:val="00B45128"/>
    <w:rsid w:val="00B45201"/>
    <w:rsid w:val="00B4558F"/>
    <w:rsid w:val="00B4581E"/>
    <w:rsid w:val="00B45B5E"/>
    <w:rsid w:val="00B45E6D"/>
    <w:rsid w:val="00B45F04"/>
    <w:rsid w:val="00B45FAA"/>
    <w:rsid w:val="00B4611A"/>
    <w:rsid w:val="00B46301"/>
    <w:rsid w:val="00B466A8"/>
    <w:rsid w:val="00B467B1"/>
    <w:rsid w:val="00B47365"/>
    <w:rsid w:val="00B47458"/>
    <w:rsid w:val="00B47CE4"/>
    <w:rsid w:val="00B47DB3"/>
    <w:rsid w:val="00B47F13"/>
    <w:rsid w:val="00B50508"/>
    <w:rsid w:val="00B50703"/>
    <w:rsid w:val="00B50712"/>
    <w:rsid w:val="00B50D92"/>
    <w:rsid w:val="00B5119C"/>
    <w:rsid w:val="00B51638"/>
    <w:rsid w:val="00B52291"/>
    <w:rsid w:val="00B526AC"/>
    <w:rsid w:val="00B52795"/>
    <w:rsid w:val="00B52FD6"/>
    <w:rsid w:val="00B53132"/>
    <w:rsid w:val="00B533EC"/>
    <w:rsid w:val="00B534C5"/>
    <w:rsid w:val="00B5351C"/>
    <w:rsid w:val="00B53B1E"/>
    <w:rsid w:val="00B53B37"/>
    <w:rsid w:val="00B53EC1"/>
    <w:rsid w:val="00B5459D"/>
    <w:rsid w:val="00B554CF"/>
    <w:rsid w:val="00B555A5"/>
    <w:rsid w:val="00B555ED"/>
    <w:rsid w:val="00B55635"/>
    <w:rsid w:val="00B56ABC"/>
    <w:rsid w:val="00B56E3F"/>
    <w:rsid w:val="00B57522"/>
    <w:rsid w:val="00B57747"/>
    <w:rsid w:val="00B57881"/>
    <w:rsid w:val="00B57AE4"/>
    <w:rsid w:val="00B609FC"/>
    <w:rsid w:val="00B60B98"/>
    <w:rsid w:val="00B611E0"/>
    <w:rsid w:val="00B614CB"/>
    <w:rsid w:val="00B61BBB"/>
    <w:rsid w:val="00B62540"/>
    <w:rsid w:val="00B6289A"/>
    <w:rsid w:val="00B62BD6"/>
    <w:rsid w:val="00B62D75"/>
    <w:rsid w:val="00B62DAF"/>
    <w:rsid w:val="00B632CE"/>
    <w:rsid w:val="00B633AD"/>
    <w:rsid w:val="00B63715"/>
    <w:rsid w:val="00B6385E"/>
    <w:rsid w:val="00B64248"/>
    <w:rsid w:val="00B64280"/>
    <w:rsid w:val="00B6446D"/>
    <w:rsid w:val="00B644B0"/>
    <w:rsid w:val="00B64548"/>
    <w:rsid w:val="00B646C9"/>
    <w:rsid w:val="00B6473F"/>
    <w:rsid w:val="00B64B29"/>
    <w:rsid w:val="00B64F35"/>
    <w:rsid w:val="00B65144"/>
    <w:rsid w:val="00B6516F"/>
    <w:rsid w:val="00B653B3"/>
    <w:rsid w:val="00B659DA"/>
    <w:rsid w:val="00B65BC5"/>
    <w:rsid w:val="00B65CA7"/>
    <w:rsid w:val="00B66078"/>
    <w:rsid w:val="00B660E4"/>
    <w:rsid w:val="00B662E1"/>
    <w:rsid w:val="00B66423"/>
    <w:rsid w:val="00B66587"/>
    <w:rsid w:val="00B666EB"/>
    <w:rsid w:val="00B667C9"/>
    <w:rsid w:val="00B6687A"/>
    <w:rsid w:val="00B66900"/>
    <w:rsid w:val="00B66C37"/>
    <w:rsid w:val="00B66D5D"/>
    <w:rsid w:val="00B677B9"/>
    <w:rsid w:val="00B67B49"/>
    <w:rsid w:val="00B67D2B"/>
    <w:rsid w:val="00B67FFD"/>
    <w:rsid w:val="00B701E0"/>
    <w:rsid w:val="00B7051C"/>
    <w:rsid w:val="00B706D6"/>
    <w:rsid w:val="00B70702"/>
    <w:rsid w:val="00B707DE"/>
    <w:rsid w:val="00B70EBB"/>
    <w:rsid w:val="00B710AF"/>
    <w:rsid w:val="00B71DB8"/>
    <w:rsid w:val="00B71DBA"/>
    <w:rsid w:val="00B71E7D"/>
    <w:rsid w:val="00B72179"/>
    <w:rsid w:val="00B73109"/>
    <w:rsid w:val="00B73359"/>
    <w:rsid w:val="00B7401E"/>
    <w:rsid w:val="00B74546"/>
    <w:rsid w:val="00B74A41"/>
    <w:rsid w:val="00B75439"/>
    <w:rsid w:val="00B75481"/>
    <w:rsid w:val="00B754E6"/>
    <w:rsid w:val="00B7592C"/>
    <w:rsid w:val="00B75EC3"/>
    <w:rsid w:val="00B75F03"/>
    <w:rsid w:val="00B75F71"/>
    <w:rsid w:val="00B763CA"/>
    <w:rsid w:val="00B764C9"/>
    <w:rsid w:val="00B76524"/>
    <w:rsid w:val="00B76F05"/>
    <w:rsid w:val="00B775BA"/>
    <w:rsid w:val="00B777B0"/>
    <w:rsid w:val="00B77B7A"/>
    <w:rsid w:val="00B77BC4"/>
    <w:rsid w:val="00B77C7F"/>
    <w:rsid w:val="00B77CE7"/>
    <w:rsid w:val="00B77F21"/>
    <w:rsid w:val="00B80A81"/>
    <w:rsid w:val="00B80B03"/>
    <w:rsid w:val="00B80B91"/>
    <w:rsid w:val="00B80BBB"/>
    <w:rsid w:val="00B80DDB"/>
    <w:rsid w:val="00B80EE9"/>
    <w:rsid w:val="00B80F12"/>
    <w:rsid w:val="00B81269"/>
    <w:rsid w:val="00B8131F"/>
    <w:rsid w:val="00B8135C"/>
    <w:rsid w:val="00B81764"/>
    <w:rsid w:val="00B82187"/>
    <w:rsid w:val="00B82265"/>
    <w:rsid w:val="00B823EF"/>
    <w:rsid w:val="00B8350F"/>
    <w:rsid w:val="00B836A8"/>
    <w:rsid w:val="00B836D1"/>
    <w:rsid w:val="00B83831"/>
    <w:rsid w:val="00B838C8"/>
    <w:rsid w:val="00B83A82"/>
    <w:rsid w:val="00B83B30"/>
    <w:rsid w:val="00B83D19"/>
    <w:rsid w:val="00B83E1D"/>
    <w:rsid w:val="00B83FF2"/>
    <w:rsid w:val="00B8405E"/>
    <w:rsid w:val="00B8414F"/>
    <w:rsid w:val="00B84224"/>
    <w:rsid w:val="00B84320"/>
    <w:rsid w:val="00B847D6"/>
    <w:rsid w:val="00B84877"/>
    <w:rsid w:val="00B84DC3"/>
    <w:rsid w:val="00B8596D"/>
    <w:rsid w:val="00B85C39"/>
    <w:rsid w:val="00B85E7C"/>
    <w:rsid w:val="00B85ECD"/>
    <w:rsid w:val="00B86359"/>
    <w:rsid w:val="00B86547"/>
    <w:rsid w:val="00B866C3"/>
    <w:rsid w:val="00B867DB"/>
    <w:rsid w:val="00B86B4B"/>
    <w:rsid w:val="00B86D1E"/>
    <w:rsid w:val="00B870DA"/>
    <w:rsid w:val="00B871C3"/>
    <w:rsid w:val="00B874E4"/>
    <w:rsid w:val="00B8791C"/>
    <w:rsid w:val="00B87943"/>
    <w:rsid w:val="00B87A7F"/>
    <w:rsid w:val="00B87EA1"/>
    <w:rsid w:val="00B90141"/>
    <w:rsid w:val="00B906C6"/>
    <w:rsid w:val="00B9074D"/>
    <w:rsid w:val="00B90799"/>
    <w:rsid w:val="00B90840"/>
    <w:rsid w:val="00B90BE5"/>
    <w:rsid w:val="00B90DA4"/>
    <w:rsid w:val="00B9169E"/>
    <w:rsid w:val="00B918B2"/>
    <w:rsid w:val="00B91CFF"/>
    <w:rsid w:val="00B91E2E"/>
    <w:rsid w:val="00B920C9"/>
    <w:rsid w:val="00B92195"/>
    <w:rsid w:val="00B929BE"/>
    <w:rsid w:val="00B929FC"/>
    <w:rsid w:val="00B92A7A"/>
    <w:rsid w:val="00B92AA3"/>
    <w:rsid w:val="00B92B68"/>
    <w:rsid w:val="00B9305C"/>
    <w:rsid w:val="00B9308A"/>
    <w:rsid w:val="00B93331"/>
    <w:rsid w:val="00B93898"/>
    <w:rsid w:val="00B93DC2"/>
    <w:rsid w:val="00B943B3"/>
    <w:rsid w:val="00B9447E"/>
    <w:rsid w:val="00B946DE"/>
    <w:rsid w:val="00B949C2"/>
    <w:rsid w:val="00B94F0B"/>
    <w:rsid w:val="00B95994"/>
    <w:rsid w:val="00B95D93"/>
    <w:rsid w:val="00B95F86"/>
    <w:rsid w:val="00B96888"/>
    <w:rsid w:val="00B96BE3"/>
    <w:rsid w:val="00B96E38"/>
    <w:rsid w:val="00B96FBF"/>
    <w:rsid w:val="00B970F8"/>
    <w:rsid w:val="00B978DB"/>
    <w:rsid w:val="00B97F5B"/>
    <w:rsid w:val="00BA00AA"/>
    <w:rsid w:val="00BA0374"/>
    <w:rsid w:val="00BA05A9"/>
    <w:rsid w:val="00BA05DB"/>
    <w:rsid w:val="00BA0898"/>
    <w:rsid w:val="00BA0A21"/>
    <w:rsid w:val="00BA0B45"/>
    <w:rsid w:val="00BA13FF"/>
    <w:rsid w:val="00BA1512"/>
    <w:rsid w:val="00BA15EA"/>
    <w:rsid w:val="00BA1958"/>
    <w:rsid w:val="00BA1A1E"/>
    <w:rsid w:val="00BA1B4A"/>
    <w:rsid w:val="00BA1C4A"/>
    <w:rsid w:val="00BA1E00"/>
    <w:rsid w:val="00BA2056"/>
    <w:rsid w:val="00BA205D"/>
    <w:rsid w:val="00BA20DC"/>
    <w:rsid w:val="00BA2171"/>
    <w:rsid w:val="00BA24FE"/>
    <w:rsid w:val="00BA261A"/>
    <w:rsid w:val="00BA28B9"/>
    <w:rsid w:val="00BA29DF"/>
    <w:rsid w:val="00BA2BAB"/>
    <w:rsid w:val="00BA3108"/>
    <w:rsid w:val="00BA3122"/>
    <w:rsid w:val="00BA34D9"/>
    <w:rsid w:val="00BA3708"/>
    <w:rsid w:val="00BA37D4"/>
    <w:rsid w:val="00BA3AFB"/>
    <w:rsid w:val="00BA3F91"/>
    <w:rsid w:val="00BA4004"/>
    <w:rsid w:val="00BA4090"/>
    <w:rsid w:val="00BA4113"/>
    <w:rsid w:val="00BA45A8"/>
    <w:rsid w:val="00BA4BD7"/>
    <w:rsid w:val="00BA4D6A"/>
    <w:rsid w:val="00BA4DBC"/>
    <w:rsid w:val="00BA5014"/>
    <w:rsid w:val="00BA51FF"/>
    <w:rsid w:val="00BA528F"/>
    <w:rsid w:val="00BA5487"/>
    <w:rsid w:val="00BA5DFA"/>
    <w:rsid w:val="00BA5F1F"/>
    <w:rsid w:val="00BA647F"/>
    <w:rsid w:val="00BA6D23"/>
    <w:rsid w:val="00BA71FA"/>
    <w:rsid w:val="00BA75B5"/>
    <w:rsid w:val="00BA78CF"/>
    <w:rsid w:val="00BA7ACC"/>
    <w:rsid w:val="00BB00BB"/>
    <w:rsid w:val="00BB040F"/>
    <w:rsid w:val="00BB066C"/>
    <w:rsid w:val="00BB06EB"/>
    <w:rsid w:val="00BB09B3"/>
    <w:rsid w:val="00BB0AE5"/>
    <w:rsid w:val="00BB1216"/>
    <w:rsid w:val="00BB1ADF"/>
    <w:rsid w:val="00BB20A7"/>
    <w:rsid w:val="00BB25A9"/>
    <w:rsid w:val="00BB2C55"/>
    <w:rsid w:val="00BB2EDE"/>
    <w:rsid w:val="00BB3061"/>
    <w:rsid w:val="00BB3C82"/>
    <w:rsid w:val="00BB40E4"/>
    <w:rsid w:val="00BB453E"/>
    <w:rsid w:val="00BB4F7B"/>
    <w:rsid w:val="00BB5511"/>
    <w:rsid w:val="00BB566E"/>
    <w:rsid w:val="00BB5F12"/>
    <w:rsid w:val="00BB60BE"/>
    <w:rsid w:val="00BB6268"/>
    <w:rsid w:val="00BB62A1"/>
    <w:rsid w:val="00BB6321"/>
    <w:rsid w:val="00BB6382"/>
    <w:rsid w:val="00BB69E0"/>
    <w:rsid w:val="00BB6F43"/>
    <w:rsid w:val="00BB7141"/>
    <w:rsid w:val="00BB72FF"/>
    <w:rsid w:val="00BB748A"/>
    <w:rsid w:val="00BB75BF"/>
    <w:rsid w:val="00BB780D"/>
    <w:rsid w:val="00BC01F0"/>
    <w:rsid w:val="00BC0294"/>
    <w:rsid w:val="00BC03C3"/>
    <w:rsid w:val="00BC05E0"/>
    <w:rsid w:val="00BC0631"/>
    <w:rsid w:val="00BC0749"/>
    <w:rsid w:val="00BC0765"/>
    <w:rsid w:val="00BC07AF"/>
    <w:rsid w:val="00BC09F5"/>
    <w:rsid w:val="00BC0AE1"/>
    <w:rsid w:val="00BC0DB8"/>
    <w:rsid w:val="00BC0E1A"/>
    <w:rsid w:val="00BC0F57"/>
    <w:rsid w:val="00BC10F2"/>
    <w:rsid w:val="00BC118A"/>
    <w:rsid w:val="00BC168F"/>
    <w:rsid w:val="00BC178A"/>
    <w:rsid w:val="00BC1A4C"/>
    <w:rsid w:val="00BC1C96"/>
    <w:rsid w:val="00BC1D60"/>
    <w:rsid w:val="00BC1F8E"/>
    <w:rsid w:val="00BC24A2"/>
    <w:rsid w:val="00BC2820"/>
    <w:rsid w:val="00BC2DAE"/>
    <w:rsid w:val="00BC2E67"/>
    <w:rsid w:val="00BC3542"/>
    <w:rsid w:val="00BC3644"/>
    <w:rsid w:val="00BC36CA"/>
    <w:rsid w:val="00BC3902"/>
    <w:rsid w:val="00BC3ABF"/>
    <w:rsid w:val="00BC4064"/>
    <w:rsid w:val="00BC456C"/>
    <w:rsid w:val="00BC4795"/>
    <w:rsid w:val="00BC4ABD"/>
    <w:rsid w:val="00BC4BEE"/>
    <w:rsid w:val="00BC5B83"/>
    <w:rsid w:val="00BC5B84"/>
    <w:rsid w:val="00BC6104"/>
    <w:rsid w:val="00BC69DD"/>
    <w:rsid w:val="00BC6F1D"/>
    <w:rsid w:val="00BC7301"/>
    <w:rsid w:val="00BC7324"/>
    <w:rsid w:val="00BC750E"/>
    <w:rsid w:val="00BC769C"/>
    <w:rsid w:val="00BC774D"/>
    <w:rsid w:val="00BC7790"/>
    <w:rsid w:val="00BC7BDF"/>
    <w:rsid w:val="00BC7D65"/>
    <w:rsid w:val="00BD038F"/>
    <w:rsid w:val="00BD0614"/>
    <w:rsid w:val="00BD0617"/>
    <w:rsid w:val="00BD0C47"/>
    <w:rsid w:val="00BD0CD7"/>
    <w:rsid w:val="00BD143F"/>
    <w:rsid w:val="00BD1473"/>
    <w:rsid w:val="00BD16C1"/>
    <w:rsid w:val="00BD1846"/>
    <w:rsid w:val="00BD22D9"/>
    <w:rsid w:val="00BD3495"/>
    <w:rsid w:val="00BD3B9C"/>
    <w:rsid w:val="00BD406D"/>
    <w:rsid w:val="00BD4572"/>
    <w:rsid w:val="00BD4587"/>
    <w:rsid w:val="00BD52B3"/>
    <w:rsid w:val="00BD54A5"/>
    <w:rsid w:val="00BD563E"/>
    <w:rsid w:val="00BD5A52"/>
    <w:rsid w:val="00BD5FA9"/>
    <w:rsid w:val="00BD6133"/>
    <w:rsid w:val="00BD6464"/>
    <w:rsid w:val="00BD72CE"/>
    <w:rsid w:val="00BD73D1"/>
    <w:rsid w:val="00BD786D"/>
    <w:rsid w:val="00BE024F"/>
    <w:rsid w:val="00BE07C1"/>
    <w:rsid w:val="00BE0BE8"/>
    <w:rsid w:val="00BE0C91"/>
    <w:rsid w:val="00BE0E55"/>
    <w:rsid w:val="00BE0E80"/>
    <w:rsid w:val="00BE0F30"/>
    <w:rsid w:val="00BE1037"/>
    <w:rsid w:val="00BE12E6"/>
    <w:rsid w:val="00BE1C5C"/>
    <w:rsid w:val="00BE26C4"/>
    <w:rsid w:val="00BE2BEF"/>
    <w:rsid w:val="00BE3034"/>
    <w:rsid w:val="00BE3164"/>
    <w:rsid w:val="00BE3304"/>
    <w:rsid w:val="00BE3504"/>
    <w:rsid w:val="00BE3B77"/>
    <w:rsid w:val="00BE40E8"/>
    <w:rsid w:val="00BE4709"/>
    <w:rsid w:val="00BE4FAE"/>
    <w:rsid w:val="00BE4FD8"/>
    <w:rsid w:val="00BE542F"/>
    <w:rsid w:val="00BE54A2"/>
    <w:rsid w:val="00BE5EA9"/>
    <w:rsid w:val="00BE64E8"/>
    <w:rsid w:val="00BE6627"/>
    <w:rsid w:val="00BE68BE"/>
    <w:rsid w:val="00BE6A3A"/>
    <w:rsid w:val="00BE6B90"/>
    <w:rsid w:val="00BE6CCE"/>
    <w:rsid w:val="00BE72D2"/>
    <w:rsid w:val="00BE7853"/>
    <w:rsid w:val="00BE78E2"/>
    <w:rsid w:val="00BE7AEA"/>
    <w:rsid w:val="00BE7D74"/>
    <w:rsid w:val="00BE7EB5"/>
    <w:rsid w:val="00BE7F8D"/>
    <w:rsid w:val="00BF033F"/>
    <w:rsid w:val="00BF055A"/>
    <w:rsid w:val="00BF0EB5"/>
    <w:rsid w:val="00BF1313"/>
    <w:rsid w:val="00BF1BB3"/>
    <w:rsid w:val="00BF1D05"/>
    <w:rsid w:val="00BF2028"/>
    <w:rsid w:val="00BF2366"/>
    <w:rsid w:val="00BF2486"/>
    <w:rsid w:val="00BF2A6E"/>
    <w:rsid w:val="00BF2C72"/>
    <w:rsid w:val="00BF2D39"/>
    <w:rsid w:val="00BF3580"/>
    <w:rsid w:val="00BF432D"/>
    <w:rsid w:val="00BF4428"/>
    <w:rsid w:val="00BF49B7"/>
    <w:rsid w:val="00BF4B33"/>
    <w:rsid w:val="00BF4CA5"/>
    <w:rsid w:val="00BF4D50"/>
    <w:rsid w:val="00BF5102"/>
    <w:rsid w:val="00BF52D5"/>
    <w:rsid w:val="00BF5404"/>
    <w:rsid w:val="00BF5600"/>
    <w:rsid w:val="00BF5605"/>
    <w:rsid w:val="00BF567C"/>
    <w:rsid w:val="00BF6028"/>
    <w:rsid w:val="00BF623C"/>
    <w:rsid w:val="00BF673D"/>
    <w:rsid w:val="00BF6A50"/>
    <w:rsid w:val="00BF6C1D"/>
    <w:rsid w:val="00BF6C9A"/>
    <w:rsid w:val="00BF794E"/>
    <w:rsid w:val="00BF7B96"/>
    <w:rsid w:val="00BF7CF4"/>
    <w:rsid w:val="00BF7DEE"/>
    <w:rsid w:val="00C00120"/>
    <w:rsid w:val="00C005FB"/>
    <w:rsid w:val="00C00C8D"/>
    <w:rsid w:val="00C01097"/>
    <w:rsid w:val="00C0122F"/>
    <w:rsid w:val="00C01831"/>
    <w:rsid w:val="00C01E30"/>
    <w:rsid w:val="00C01F2B"/>
    <w:rsid w:val="00C024B2"/>
    <w:rsid w:val="00C02875"/>
    <w:rsid w:val="00C02A66"/>
    <w:rsid w:val="00C02EF7"/>
    <w:rsid w:val="00C030E8"/>
    <w:rsid w:val="00C0314C"/>
    <w:rsid w:val="00C031B4"/>
    <w:rsid w:val="00C03760"/>
    <w:rsid w:val="00C0387C"/>
    <w:rsid w:val="00C03DE6"/>
    <w:rsid w:val="00C04312"/>
    <w:rsid w:val="00C044BB"/>
    <w:rsid w:val="00C04510"/>
    <w:rsid w:val="00C048A9"/>
    <w:rsid w:val="00C0571D"/>
    <w:rsid w:val="00C06071"/>
    <w:rsid w:val="00C06378"/>
    <w:rsid w:val="00C0676D"/>
    <w:rsid w:val="00C069C0"/>
    <w:rsid w:val="00C06A3E"/>
    <w:rsid w:val="00C06CE4"/>
    <w:rsid w:val="00C06FE1"/>
    <w:rsid w:val="00C072A6"/>
    <w:rsid w:val="00C074C4"/>
    <w:rsid w:val="00C0751C"/>
    <w:rsid w:val="00C076F3"/>
    <w:rsid w:val="00C077BD"/>
    <w:rsid w:val="00C07833"/>
    <w:rsid w:val="00C07A2E"/>
    <w:rsid w:val="00C103DE"/>
    <w:rsid w:val="00C104BE"/>
    <w:rsid w:val="00C108BF"/>
    <w:rsid w:val="00C10BB4"/>
    <w:rsid w:val="00C10BE7"/>
    <w:rsid w:val="00C10D35"/>
    <w:rsid w:val="00C115D6"/>
    <w:rsid w:val="00C11A51"/>
    <w:rsid w:val="00C11B26"/>
    <w:rsid w:val="00C120DC"/>
    <w:rsid w:val="00C120E0"/>
    <w:rsid w:val="00C1240E"/>
    <w:rsid w:val="00C125BA"/>
    <w:rsid w:val="00C127F4"/>
    <w:rsid w:val="00C12B08"/>
    <w:rsid w:val="00C12B3D"/>
    <w:rsid w:val="00C12CE4"/>
    <w:rsid w:val="00C12D43"/>
    <w:rsid w:val="00C1350C"/>
    <w:rsid w:val="00C13556"/>
    <w:rsid w:val="00C1374F"/>
    <w:rsid w:val="00C137EB"/>
    <w:rsid w:val="00C1398E"/>
    <w:rsid w:val="00C13BE7"/>
    <w:rsid w:val="00C1424A"/>
    <w:rsid w:val="00C14515"/>
    <w:rsid w:val="00C14C04"/>
    <w:rsid w:val="00C14FC5"/>
    <w:rsid w:val="00C1543C"/>
    <w:rsid w:val="00C155F0"/>
    <w:rsid w:val="00C1566F"/>
    <w:rsid w:val="00C1572F"/>
    <w:rsid w:val="00C1586A"/>
    <w:rsid w:val="00C15B28"/>
    <w:rsid w:val="00C16359"/>
    <w:rsid w:val="00C16724"/>
    <w:rsid w:val="00C16A91"/>
    <w:rsid w:val="00C16DC3"/>
    <w:rsid w:val="00C17291"/>
    <w:rsid w:val="00C174EA"/>
    <w:rsid w:val="00C17668"/>
    <w:rsid w:val="00C176E5"/>
    <w:rsid w:val="00C17739"/>
    <w:rsid w:val="00C17B45"/>
    <w:rsid w:val="00C202D3"/>
    <w:rsid w:val="00C203AF"/>
    <w:rsid w:val="00C20730"/>
    <w:rsid w:val="00C2094F"/>
    <w:rsid w:val="00C2109D"/>
    <w:rsid w:val="00C214C4"/>
    <w:rsid w:val="00C21764"/>
    <w:rsid w:val="00C217C5"/>
    <w:rsid w:val="00C2187D"/>
    <w:rsid w:val="00C21E78"/>
    <w:rsid w:val="00C2213B"/>
    <w:rsid w:val="00C224B9"/>
    <w:rsid w:val="00C2279A"/>
    <w:rsid w:val="00C229B4"/>
    <w:rsid w:val="00C22A7A"/>
    <w:rsid w:val="00C22CF8"/>
    <w:rsid w:val="00C22DE1"/>
    <w:rsid w:val="00C237CF"/>
    <w:rsid w:val="00C23EA3"/>
    <w:rsid w:val="00C240B4"/>
    <w:rsid w:val="00C24B18"/>
    <w:rsid w:val="00C24BFD"/>
    <w:rsid w:val="00C24CCB"/>
    <w:rsid w:val="00C24EB9"/>
    <w:rsid w:val="00C25321"/>
    <w:rsid w:val="00C255FF"/>
    <w:rsid w:val="00C25B27"/>
    <w:rsid w:val="00C25BE9"/>
    <w:rsid w:val="00C26756"/>
    <w:rsid w:val="00C267C6"/>
    <w:rsid w:val="00C27375"/>
    <w:rsid w:val="00C27555"/>
    <w:rsid w:val="00C3010C"/>
    <w:rsid w:val="00C30291"/>
    <w:rsid w:val="00C3042B"/>
    <w:rsid w:val="00C30598"/>
    <w:rsid w:val="00C3082E"/>
    <w:rsid w:val="00C30889"/>
    <w:rsid w:val="00C30FC2"/>
    <w:rsid w:val="00C30FD4"/>
    <w:rsid w:val="00C311AE"/>
    <w:rsid w:val="00C312C3"/>
    <w:rsid w:val="00C314EE"/>
    <w:rsid w:val="00C318DF"/>
    <w:rsid w:val="00C32394"/>
    <w:rsid w:val="00C325F5"/>
    <w:rsid w:val="00C3293F"/>
    <w:rsid w:val="00C32961"/>
    <w:rsid w:val="00C32C10"/>
    <w:rsid w:val="00C32C92"/>
    <w:rsid w:val="00C32CF6"/>
    <w:rsid w:val="00C33212"/>
    <w:rsid w:val="00C338E4"/>
    <w:rsid w:val="00C339E6"/>
    <w:rsid w:val="00C3406F"/>
    <w:rsid w:val="00C340F6"/>
    <w:rsid w:val="00C3416C"/>
    <w:rsid w:val="00C34176"/>
    <w:rsid w:val="00C342B7"/>
    <w:rsid w:val="00C344D8"/>
    <w:rsid w:val="00C344FD"/>
    <w:rsid w:val="00C34595"/>
    <w:rsid w:val="00C3466F"/>
    <w:rsid w:val="00C3489A"/>
    <w:rsid w:val="00C34D05"/>
    <w:rsid w:val="00C3508A"/>
    <w:rsid w:val="00C35187"/>
    <w:rsid w:val="00C3585B"/>
    <w:rsid w:val="00C35AE2"/>
    <w:rsid w:val="00C35B55"/>
    <w:rsid w:val="00C35B5A"/>
    <w:rsid w:val="00C35C58"/>
    <w:rsid w:val="00C3605E"/>
    <w:rsid w:val="00C3617C"/>
    <w:rsid w:val="00C364E0"/>
    <w:rsid w:val="00C36EAD"/>
    <w:rsid w:val="00C3797E"/>
    <w:rsid w:val="00C37AE2"/>
    <w:rsid w:val="00C405EF"/>
    <w:rsid w:val="00C40679"/>
    <w:rsid w:val="00C407AD"/>
    <w:rsid w:val="00C409B7"/>
    <w:rsid w:val="00C40A04"/>
    <w:rsid w:val="00C40A17"/>
    <w:rsid w:val="00C40BAD"/>
    <w:rsid w:val="00C40C81"/>
    <w:rsid w:val="00C40CD2"/>
    <w:rsid w:val="00C415E0"/>
    <w:rsid w:val="00C4194B"/>
    <w:rsid w:val="00C41E2B"/>
    <w:rsid w:val="00C422A7"/>
    <w:rsid w:val="00C422FE"/>
    <w:rsid w:val="00C426A2"/>
    <w:rsid w:val="00C426C4"/>
    <w:rsid w:val="00C427FD"/>
    <w:rsid w:val="00C4310A"/>
    <w:rsid w:val="00C43300"/>
    <w:rsid w:val="00C435D6"/>
    <w:rsid w:val="00C43AED"/>
    <w:rsid w:val="00C43E88"/>
    <w:rsid w:val="00C440D1"/>
    <w:rsid w:val="00C443D2"/>
    <w:rsid w:val="00C44D49"/>
    <w:rsid w:val="00C45644"/>
    <w:rsid w:val="00C4572F"/>
    <w:rsid w:val="00C45D51"/>
    <w:rsid w:val="00C46228"/>
    <w:rsid w:val="00C462FC"/>
    <w:rsid w:val="00C46337"/>
    <w:rsid w:val="00C4640E"/>
    <w:rsid w:val="00C4665E"/>
    <w:rsid w:val="00C46D40"/>
    <w:rsid w:val="00C473BE"/>
    <w:rsid w:val="00C4749A"/>
    <w:rsid w:val="00C4755C"/>
    <w:rsid w:val="00C479CE"/>
    <w:rsid w:val="00C47AC2"/>
    <w:rsid w:val="00C47EA4"/>
    <w:rsid w:val="00C47FEE"/>
    <w:rsid w:val="00C500E7"/>
    <w:rsid w:val="00C505BC"/>
    <w:rsid w:val="00C50818"/>
    <w:rsid w:val="00C50B1C"/>
    <w:rsid w:val="00C50B2A"/>
    <w:rsid w:val="00C511F0"/>
    <w:rsid w:val="00C5135C"/>
    <w:rsid w:val="00C521CE"/>
    <w:rsid w:val="00C52224"/>
    <w:rsid w:val="00C525E9"/>
    <w:rsid w:val="00C5271B"/>
    <w:rsid w:val="00C5274D"/>
    <w:rsid w:val="00C5278E"/>
    <w:rsid w:val="00C528B7"/>
    <w:rsid w:val="00C52C02"/>
    <w:rsid w:val="00C52EFE"/>
    <w:rsid w:val="00C52F28"/>
    <w:rsid w:val="00C53269"/>
    <w:rsid w:val="00C5327F"/>
    <w:rsid w:val="00C53717"/>
    <w:rsid w:val="00C53A25"/>
    <w:rsid w:val="00C53A74"/>
    <w:rsid w:val="00C54091"/>
    <w:rsid w:val="00C5426B"/>
    <w:rsid w:val="00C54495"/>
    <w:rsid w:val="00C5450F"/>
    <w:rsid w:val="00C54AF4"/>
    <w:rsid w:val="00C54DDB"/>
    <w:rsid w:val="00C54E96"/>
    <w:rsid w:val="00C54F1C"/>
    <w:rsid w:val="00C55739"/>
    <w:rsid w:val="00C557E7"/>
    <w:rsid w:val="00C55B95"/>
    <w:rsid w:val="00C55BD7"/>
    <w:rsid w:val="00C55CCC"/>
    <w:rsid w:val="00C56107"/>
    <w:rsid w:val="00C56309"/>
    <w:rsid w:val="00C56669"/>
    <w:rsid w:val="00C56AC6"/>
    <w:rsid w:val="00C56B53"/>
    <w:rsid w:val="00C56D81"/>
    <w:rsid w:val="00C57098"/>
    <w:rsid w:val="00C574A6"/>
    <w:rsid w:val="00C57B69"/>
    <w:rsid w:val="00C57C21"/>
    <w:rsid w:val="00C57CC4"/>
    <w:rsid w:val="00C60084"/>
    <w:rsid w:val="00C6036D"/>
    <w:rsid w:val="00C60409"/>
    <w:rsid w:val="00C60901"/>
    <w:rsid w:val="00C60A24"/>
    <w:rsid w:val="00C60CCC"/>
    <w:rsid w:val="00C60FAB"/>
    <w:rsid w:val="00C611C9"/>
    <w:rsid w:val="00C616FA"/>
    <w:rsid w:val="00C61A77"/>
    <w:rsid w:val="00C61AFB"/>
    <w:rsid w:val="00C61BC0"/>
    <w:rsid w:val="00C6265D"/>
    <w:rsid w:val="00C62A0D"/>
    <w:rsid w:val="00C62A7C"/>
    <w:rsid w:val="00C62A9B"/>
    <w:rsid w:val="00C62E09"/>
    <w:rsid w:val="00C63443"/>
    <w:rsid w:val="00C635A7"/>
    <w:rsid w:val="00C63674"/>
    <w:rsid w:val="00C6369A"/>
    <w:rsid w:val="00C637AF"/>
    <w:rsid w:val="00C637E9"/>
    <w:rsid w:val="00C6439A"/>
    <w:rsid w:val="00C64484"/>
    <w:rsid w:val="00C645DD"/>
    <w:rsid w:val="00C64A60"/>
    <w:rsid w:val="00C64B16"/>
    <w:rsid w:val="00C65370"/>
    <w:rsid w:val="00C654BD"/>
    <w:rsid w:val="00C658DC"/>
    <w:rsid w:val="00C65F9A"/>
    <w:rsid w:val="00C66445"/>
    <w:rsid w:val="00C66658"/>
    <w:rsid w:val="00C667F1"/>
    <w:rsid w:val="00C66C53"/>
    <w:rsid w:val="00C66DAA"/>
    <w:rsid w:val="00C67008"/>
    <w:rsid w:val="00C67203"/>
    <w:rsid w:val="00C67325"/>
    <w:rsid w:val="00C674A2"/>
    <w:rsid w:val="00C67FA6"/>
    <w:rsid w:val="00C701CB"/>
    <w:rsid w:val="00C708D9"/>
    <w:rsid w:val="00C70947"/>
    <w:rsid w:val="00C70F9F"/>
    <w:rsid w:val="00C71BD0"/>
    <w:rsid w:val="00C71ED6"/>
    <w:rsid w:val="00C72164"/>
    <w:rsid w:val="00C7236D"/>
    <w:rsid w:val="00C7267A"/>
    <w:rsid w:val="00C72B40"/>
    <w:rsid w:val="00C72BC5"/>
    <w:rsid w:val="00C72DF6"/>
    <w:rsid w:val="00C72F27"/>
    <w:rsid w:val="00C73196"/>
    <w:rsid w:val="00C732A2"/>
    <w:rsid w:val="00C736BC"/>
    <w:rsid w:val="00C73A21"/>
    <w:rsid w:val="00C73D32"/>
    <w:rsid w:val="00C73D9B"/>
    <w:rsid w:val="00C74F67"/>
    <w:rsid w:val="00C75117"/>
    <w:rsid w:val="00C751FA"/>
    <w:rsid w:val="00C75A65"/>
    <w:rsid w:val="00C75BB8"/>
    <w:rsid w:val="00C75C4A"/>
    <w:rsid w:val="00C75C71"/>
    <w:rsid w:val="00C75FF7"/>
    <w:rsid w:val="00C765B8"/>
    <w:rsid w:val="00C768F5"/>
    <w:rsid w:val="00C76AB7"/>
    <w:rsid w:val="00C76F89"/>
    <w:rsid w:val="00C77107"/>
    <w:rsid w:val="00C772A7"/>
    <w:rsid w:val="00C77321"/>
    <w:rsid w:val="00C774B5"/>
    <w:rsid w:val="00C77513"/>
    <w:rsid w:val="00C775AF"/>
    <w:rsid w:val="00C77BC2"/>
    <w:rsid w:val="00C77DF1"/>
    <w:rsid w:val="00C80009"/>
    <w:rsid w:val="00C8028A"/>
    <w:rsid w:val="00C806A1"/>
    <w:rsid w:val="00C807D6"/>
    <w:rsid w:val="00C80823"/>
    <w:rsid w:val="00C80AE0"/>
    <w:rsid w:val="00C80BF5"/>
    <w:rsid w:val="00C80C27"/>
    <w:rsid w:val="00C80CC8"/>
    <w:rsid w:val="00C80E38"/>
    <w:rsid w:val="00C80EAE"/>
    <w:rsid w:val="00C81280"/>
    <w:rsid w:val="00C817EE"/>
    <w:rsid w:val="00C818DD"/>
    <w:rsid w:val="00C81B84"/>
    <w:rsid w:val="00C81BC6"/>
    <w:rsid w:val="00C82230"/>
    <w:rsid w:val="00C82369"/>
    <w:rsid w:val="00C82749"/>
    <w:rsid w:val="00C82952"/>
    <w:rsid w:val="00C82B24"/>
    <w:rsid w:val="00C836FE"/>
    <w:rsid w:val="00C8373A"/>
    <w:rsid w:val="00C839EF"/>
    <w:rsid w:val="00C83E6D"/>
    <w:rsid w:val="00C8487A"/>
    <w:rsid w:val="00C848A4"/>
    <w:rsid w:val="00C84C78"/>
    <w:rsid w:val="00C84CFA"/>
    <w:rsid w:val="00C85223"/>
    <w:rsid w:val="00C852ED"/>
    <w:rsid w:val="00C85319"/>
    <w:rsid w:val="00C8541C"/>
    <w:rsid w:val="00C856FB"/>
    <w:rsid w:val="00C85839"/>
    <w:rsid w:val="00C8587F"/>
    <w:rsid w:val="00C85BAC"/>
    <w:rsid w:val="00C85CAC"/>
    <w:rsid w:val="00C86207"/>
    <w:rsid w:val="00C86A15"/>
    <w:rsid w:val="00C86F02"/>
    <w:rsid w:val="00C872E5"/>
    <w:rsid w:val="00C87845"/>
    <w:rsid w:val="00C90247"/>
    <w:rsid w:val="00C90437"/>
    <w:rsid w:val="00C9051B"/>
    <w:rsid w:val="00C908F1"/>
    <w:rsid w:val="00C90AB8"/>
    <w:rsid w:val="00C90BAB"/>
    <w:rsid w:val="00C90CA0"/>
    <w:rsid w:val="00C91021"/>
    <w:rsid w:val="00C91185"/>
    <w:rsid w:val="00C912D9"/>
    <w:rsid w:val="00C91B92"/>
    <w:rsid w:val="00C91CFE"/>
    <w:rsid w:val="00C9204F"/>
    <w:rsid w:val="00C923A4"/>
    <w:rsid w:val="00C923A6"/>
    <w:rsid w:val="00C923B7"/>
    <w:rsid w:val="00C92534"/>
    <w:rsid w:val="00C925BF"/>
    <w:rsid w:val="00C92CBB"/>
    <w:rsid w:val="00C92D51"/>
    <w:rsid w:val="00C92E89"/>
    <w:rsid w:val="00C932EB"/>
    <w:rsid w:val="00C9400A"/>
    <w:rsid w:val="00C94646"/>
    <w:rsid w:val="00C94713"/>
    <w:rsid w:val="00C947AB"/>
    <w:rsid w:val="00C94ACE"/>
    <w:rsid w:val="00C94C82"/>
    <w:rsid w:val="00C94C95"/>
    <w:rsid w:val="00C9510F"/>
    <w:rsid w:val="00C95667"/>
    <w:rsid w:val="00C95985"/>
    <w:rsid w:val="00C959FF"/>
    <w:rsid w:val="00C95ABB"/>
    <w:rsid w:val="00C95B8D"/>
    <w:rsid w:val="00C95DA1"/>
    <w:rsid w:val="00C95DB3"/>
    <w:rsid w:val="00C95FF9"/>
    <w:rsid w:val="00C9662C"/>
    <w:rsid w:val="00C966C6"/>
    <w:rsid w:val="00C966E1"/>
    <w:rsid w:val="00C967DA"/>
    <w:rsid w:val="00C968D0"/>
    <w:rsid w:val="00C96B11"/>
    <w:rsid w:val="00C9766C"/>
    <w:rsid w:val="00C979F1"/>
    <w:rsid w:val="00C97A6F"/>
    <w:rsid w:val="00C97B61"/>
    <w:rsid w:val="00C97E47"/>
    <w:rsid w:val="00C97EE8"/>
    <w:rsid w:val="00CA017D"/>
    <w:rsid w:val="00CA04FB"/>
    <w:rsid w:val="00CA0B8F"/>
    <w:rsid w:val="00CA0F10"/>
    <w:rsid w:val="00CA10C4"/>
    <w:rsid w:val="00CA1274"/>
    <w:rsid w:val="00CA1396"/>
    <w:rsid w:val="00CA13A3"/>
    <w:rsid w:val="00CA1602"/>
    <w:rsid w:val="00CA161F"/>
    <w:rsid w:val="00CA1D32"/>
    <w:rsid w:val="00CA1D6C"/>
    <w:rsid w:val="00CA2296"/>
    <w:rsid w:val="00CA229C"/>
    <w:rsid w:val="00CA241D"/>
    <w:rsid w:val="00CA24F9"/>
    <w:rsid w:val="00CA2F78"/>
    <w:rsid w:val="00CA33A7"/>
    <w:rsid w:val="00CA399B"/>
    <w:rsid w:val="00CA3B5A"/>
    <w:rsid w:val="00CA3DF4"/>
    <w:rsid w:val="00CA41DC"/>
    <w:rsid w:val="00CA44A2"/>
    <w:rsid w:val="00CA4827"/>
    <w:rsid w:val="00CA4898"/>
    <w:rsid w:val="00CA48A2"/>
    <w:rsid w:val="00CA503B"/>
    <w:rsid w:val="00CA526D"/>
    <w:rsid w:val="00CA587A"/>
    <w:rsid w:val="00CA58E1"/>
    <w:rsid w:val="00CA5919"/>
    <w:rsid w:val="00CA5A94"/>
    <w:rsid w:val="00CA5BED"/>
    <w:rsid w:val="00CA6054"/>
    <w:rsid w:val="00CA6076"/>
    <w:rsid w:val="00CA6090"/>
    <w:rsid w:val="00CA6231"/>
    <w:rsid w:val="00CA6632"/>
    <w:rsid w:val="00CA6A71"/>
    <w:rsid w:val="00CA6AB8"/>
    <w:rsid w:val="00CA6C41"/>
    <w:rsid w:val="00CA6CDF"/>
    <w:rsid w:val="00CA6FF0"/>
    <w:rsid w:val="00CA7051"/>
    <w:rsid w:val="00CA76ED"/>
    <w:rsid w:val="00CA771B"/>
    <w:rsid w:val="00CA77C6"/>
    <w:rsid w:val="00CA7B21"/>
    <w:rsid w:val="00CA7CA9"/>
    <w:rsid w:val="00CB0193"/>
    <w:rsid w:val="00CB06A0"/>
    <w:rsid w:val="00CB0B36"/>
    <w:rsid w:val="00CB0C4C"/>
    <w:rsid w:val="00CB10E0"/>
    <w:rsid w:val="00CB11CC"/>
    <w:rsid w:val="00CB1450"/>
    <w:rsid w:val="00CB154D"/>
    <w:rsid w:val="00CB15F0"/>
    <w:rsid w:val="00CB1708"/>
    <w:rsid w:val="00CB1C66"/>
    <w:rsid w:val="00CB1CB1"/>
    <w:rsid w:val="00CB21BE"/>
    <w:rsid w:val="00CB249F"/>
    <w:rsid w:val="00CB2572"/>
    <w:rsid w:val="00CB26BE"/>
    <w:rsid w:val="00CB2EA1"/>
    <w:rsid w:val="00CB2FC5"/>
    <w:rsid w:val="00CB3027"/>
    <w:rsid w:val="00CB32F0"/>
    <w:rsid w:val="00CB33C1"/>
    <w:rsid w:val="00CB35E3"/>
    <w:rsid w:val="00CB369F"/>
    <w:rsid w:val="00CB378F"/>
    <w:rsid w:val="00CB4067"/>
    <w:rsid w:val="00CB468E"/>
    <w:rsid w:val="00CB47B2"/>
    <w:rsid w:val="00CB4B51"/>
    <w:rsid w:val="00CB4E17"/>
    <w:rsid w:val="00CB4EE7"/>
    <w:rsid w:val="00CB5269"/>
    <w:rsid w:val="00CB5422"/>
    <w:rsid w:val="00CB5A7D"/>
    <w:rsid w:val="00CB5B13"/>
    <w:rsid w:val="00CB5B25"/>
    <w:rsid w:val="00CB5C8C"/>
    <w:rsid w:val="00CB5CBE"/>
    <w:rsid w:val="00CB5DCD"/>
    <w:rsid w:val="00CB6590"/>
    <w:rsid w:val="00CB670C"/>
    <w:rsid w:val="00CB67E6"/>
    <w:rsid w:val="00CB69D4"/>
    <w:rsid w:val="00CB6EC5"/>
    <w:rsid w:val="00CB6F5C"/>
    <w:rsid w:val="00CB6FBB"/>
    <w:rsid w:val="00CB7011"/>
    <w:rsid w:val="00CB762A"/>
    <w:rsid w:val="00CB77B8"/>
    <w:rsid w:val="00CB7C72"/>
    <w:rsid w:val="00CB7D90"/>
    <w:rsid w:val="00CC0240"/>
    <w:rsid w:val="00CC043A"/>
    <w:rsid w:val="00CC04C7"/>
    <w:rsid w:val="00CC05CD"/>
    <w:rsid w:val="00CC07A4"/>
    <w:rsid w:val="00CC0813"/>
    <w:rsid w:val="00CC0AD7"/>
    <w:rsid w:val="00CC0D71"/>
    <w:rsid w:val="00CC1470"/>
    <w:rsid w:val="00CC17F7"/>
    <w:rsid w:val="00CC1D2A"/>
    <w:rsid w:val="00CC1F87"/>
    <w:rsid w:val="00CC2220"/>
    <w:rsid w:val="00CC298F"/>
    <w:rsid w:val="00CC29D8"/>
    <w:rsid w:val="00CC2C6A"/>
    <w:rsid w:val="00CC3882"/>
    <w:rsid w:val="00CC38EE"/>
    <w:rsid w:val="00CC397D"/>
    <w:rsid w:val="00CC407A"/>
    <w:rsid w:val="00CC4573"/>
    <w:rsid w:val="00CC48F4"/>
    <w:rsid w:val="00CC4D35"/>
    <w:rsid w:val="00CC503E"/>
    <w:rsid w:val="00CC5284"/>
    <w:rsid w:val="00CC52DC"/>
    <w:rsid w:val="00CC5308"/>
    <w:rsid w:val="00CC5543"/>
    <w:rsid w:val="00CC559C"/>
    <w:rsid w:val="00CC5B89"/>
    <w:rsid w:val="00CC5D0C"/>
    <w:rsid w:val="00CC5D26"/>
    <w:rsid w:val="00CC605E"/>
    <w:rsid w:val="00CC7207"/>
    <w:rsid w:val="00CC73A2"/>
    <w:rsid w:val="00CC7518"/>
    <w:rsid w:val="00CC7B00"/>
    <w:rsid w:val="00CD04E7"/>
    <w:rsid w:val="00CD0514"/>
    <w:rsid w:val="00CD056C"/>
    <w:rsid w:val="00CD0C05"/>
    <w:rsid w:val="00CD0F70"/>
    <w:rsid w:val="00CD0FCC"/>
    <w:rsid w:val="00CD131C"/>
    <w:rsid w:val="00CD1860"/>
    <w:rsid w:val="00CD1958"/>
    <w:rsid w:val="00CD23A4"/>
    <w:rsid w:val="00CD276E"/>
    <w:rsid w:val="00CD290F"/>
    <w:rsid w:val="00CD2927"/>
    <w:rsid w:val="00CD2DF6"/>
    <w:rsid w:val="00CD3275"/>
    <w:rsid w:val="00CD3342"/>
    <w:rsid w:val="00CD359A"/>
    <w:rsid w:val="00CD47EA"/>
    <w:rsid w:val="00CD4D44"/>
    <w:rsid w:val="00CD4E16"/>
    <w:rsid w:val="00CD50D6"/>
    <w:rsid w:val="00CD51C1"/>
    <w:rsid w:val="00CD5241"/>
    <w:rsid w:val="00CD5282"/>
    <w:rsid w:val="00CD5527"/>
    <w:rsid w:val="00CD5750"/>
    <w:rsid w:val="00CD5762"/>
    <w:rsid w:val="00CD5B09"/>
    <w:rsid w:val="00CD6219"/>
    <w:rsid w:val="00CD6992"/>
    <w:rsid w:val="00CD6C91"/>
    <w:rsid w:val="00CD72B2"/>
    <w:rsid w:val="00CD75D7"/>
    <w:rsid w:val="00CD78A3"/>
    <w:rsid w:val="00CD7D5B"/>
    <w:rsid w:val="00CD7F19"/>
    <w:rsid w:val="00CD7FBD"/>
    <w:rsid w:val="00CE03DB"/>
    <w:rsid w:val="00CE0456"/>
    <w:rsid w:val="00CE06E5"/>
    <w:rsid w:val="00CE08D0"/>
    <w:rsid w:val="00CE0D9A"/>
    <w:rsid w:val="00CE0F30"/>
    <w:rsid w:val="00CE1215"/>
    <w:rsid w:val="00CE162B"/>
    <w:rsid w:val="00CE1A49"/>
    <w:rsid w:val="00CE1C0E"/>
    <w:rsid w:val="00CE2567"/>
    <w:rsid w:val="00CE267C"/>
    <w:rsid w:val="00CE26EB"/>
    <w:rsid w:val="00CE2B8E"/>
    <w:rsid w:val="00CE2F3C"/>
    <w:rsid w:val="00CE2FEC"/>
    <w:rsid w:val="00CE31DF"/>
    <w:rsid w:val="00CE36A6"/>
    <w:rsid w:val="00CE44F4"/>
    <w:rsid w:val="00CE47CD"/>
    <w:rsid w:val="00CE4A75"/>
    <w:rsid w:val="00CE4FF8"/>
    <w:rsid w:val="00CE5083"/>
    <w:rsid w:val="00CE550E"/>
    <w:rsid w:val="00CE6545"/>
    <w:rsid w:val="00CE6A2E"/>
    <w:rsid w:val="00CE6F1C"/>
    <w:rsid w:val="00CE6FED"/>
    <w:rsid w:val="00CE70F9"/>
    <w:rsid w:val="00CE7230"/>
    <w:rsid w:val="00CE7768"/>
    <w:rsid w:val="00CE7899"/>
    <w:rsid w:val="00CE7A57"/>
    <w:rsid w:val="00CE7C7A"/>
    <w:rsid w:val="00CE7CB9"/>
    <w:rsid w:val="00CE7CF4"/>
    <w:rsid w:val="00CE7E7B"/>
    <w:rsid w:val="00CF006A"/>
    <w:rsid w:val="00CF040A"/>
    <w:rsid w:val="00CF0488"/>
    <w:rsid w:val="00CF0578"/>
    <w:rsid w:val="00CF081E"/>
    <w:rsid w:val="00CF09C0"/>
    <w:rsid w:val="00CF0A1E"/>
    <w:rsid w:val="00CF0B98"/>
    <w:rsid w:val="00CF0C0D"/>
    <w:rsid w:val="00CF1622"/>
    <w:rsid w:val="00CF182C"/>
    <w:rsid w:val="00CF1D83"/>
    <w:rsid w:val="00CF2136"/>
    <w:rsid w:val="00CF21A1"/>
    <w:rsid w:val="00CF21F0"/>
    <w:rsid w:val="00CF27C6"/>
    <w:rsid w:val="00CF2A5E"/>
    <w:rsid w:val="00CF2B37"/>
    <w:rsid w:val="00CF2B61"/>
    <w:rsid w:val="00CF3065"/>
    <w:rsid w:val="00CF3191"/>
    <w:rsid w:val="00CF3852"/>
    <w:rsid w:val="00CF3991"/>
    <w:rsid w:val="00CF3C04"/>
    <w:rsid w:val="00CF3D1E"/>
    <w:rsid w:val="00CF3F31"/>
    <w:rsid w:val="00CF421E"/>
    <w:rsid w:val="00CF42DE"/>
    <w:rsid w:val="00CF43DC"/>
    <w:rsid w:val="00CF447C"/>
    <w:rsid w:val="00CF47E6"/>
    <w:rsid w:val="00CF4E4B"/>
    <w:rsid w:val="00CF55A7"/>
    <w:rsid w:val="00CF628F"/>
    <w:rsid w:val="00CF65A5"/>
    <w:rsid w:val="00CF67EE"/>
    <w:rsid w:val="00CF6AFE"/>
    <w:rsid w:val="00CF70B3"/>
    <w:rsid w:val="00CF754F"/>
    <w:rsid w:val="00CF7782"/>
    <w:rsid w:val="00CF78EB"/>
    <w:rsid w:val="00CF7D15"/>
    <w:rsid w:val="00CF7F52"/>
    <w:rsid w:val="00D000E4"/>
    <w:rsid w:val="00D0013A"/>
    <w:rsid w:val="00D00422"/>
    <w:rsid w:val="00D00966"/>
    <w:rsid w:val="00D009F5"/>
    <w:rsid w:val="00D00CFB"/>
    <w:rsid w:val="00D01851"/>
    <w:rsid w:val="00D0198D"/>
    <w:rsid w:val="00D01A52"/>
    <w:rsid w:val="00D01CA2"/>
    <w:rsid w:val="00D01E3A"/>
    <w:rsid w:val="00D01F68"/>
    <w:rsid w:val="00D025A6"/>
    <w:rsid w:val="00D028E2"/>
    <w:rsid w:val="00D02B42"/>
    <w:rsid w:val="00D02F04"/>
    <w:rsid w:val="00D03193"/>
    <w:rsid w:val="00D03390"/>
    <w:rsid w:val="00D03689"/>
    <w:rsid w:val="00D0377B"/>
    <w:rsid w:val="00D03C36"/>
    <w:rsid w:val="00D03E3B"/>
    <w:rsid w:val="00D03EC4"/>
    <w:rsid w:val="00D04844"/>
    <w:rsid w:val="00D04A7E"/>
    <w:rsid w:val="00D04AE5"/>
    <w:rsid w:val="00D04CAD"/>
    <w:rsid w:val="00D0579D"/>
    <w:rsid w:val="00D05B86"/>
    <w:rsid w:val="00D06174"/>
    <w:rsid w:val="00D06684"/>
    <w:rsid w:val="00D067DA"/>
    <w:rsid w:val="00D068F9"/>
    <w:rsid w:val="00D0728C"/>
    <w:rsid w:val="00D07305"/>
    <w:rsid w:val="00D07825"/>
    <w:rsid w:val="00D07B2A"/>
    <w:rsid w:val="00D10010"/>
    <w:rsid w:val="00D10CDA"/>
    <w:rsid w:val="00D11178"/>
    <w:rsid w:val="00D11391"/>
    <w:rsid w:val="00D11830"/>
    <w:rsid w:val="00D11A0A"/>
    <w:rsid w:val="00D11C1F"/>
    <w:rsid w:val="00D12196"/>
    <w:rsid w:val="00D12333"/>
    <w:rsid w:val="00D12600"/>
    <w:rsid w:val="00D12F58"/>
    <w:rsid w:val="00D13157"/>
    <w:rsid w:val="00D132E6"/>
    <w:rsid w:val="00D13426"/>
    <w:rsid w:val="00D13546"/>
    <w:rsid w:val="00D136BB"/>
    <w:rsid w:val="00D1375E"/>
    <w:rsid w:val="00D13E05"/>
    <w:rsid w:val="00D13EA3"/>
    <w:rsid w:val="00D13EFD"/>
    <w:rsid w:val="00D141F6"/>
    <w:rsid w:val="00D143F8"/>
    <w:rsid w:val="00D14454"/>
    <w:rsid w:val="00D14466"/>
    <w:rsid w:val="00D145EC"/>
    <w:rsid w:val="00D14862"/>
    <w:rsid w:val="00D14A66"/>
    <w:rsid w:val="00D15DBD"/>
    <w:rsid w:val="00D15E22"/>
    <w:rsid w:val="00D16166"/>
    <w:rsid w:val="00D1627B"/>
    <w:rsid w:val="00D16423"/>
    <w:rsid w:val="00D1649A"/>
    <w:rsid w:val="00D164D1"/>
    <w:rsid w:val="00D16EA9"/>
    <w:rsid w:val="00D172DC"/>
    <w:rsid w:val="00D17A10"/>
    <w:rsid w:val="00D17DD5"/>
    <w:rsid w:val="00D20036"/>
    <w:rsid w:val="00D204AD"/>
    <w:rsid w:val="00D207C4"/>
    <w:rsid w:val="00D2123B"/>
    <w:rsid w:val="00D21413"/>
    <w:rsid w:val="00D2155E"/>
    <w:rsid w:val="00D215ED"/>
    <w:rsid w:val="00D21A85"/>
    <w:rsid w:val="00D21B3B"/>
    <w:rsid w:val="00D21CB8"/>
    <w:rsid w:val="00D21DFD"/>
    <w:rsid w:val="00D21E6A"/>
    <w:rsid w:val="00D225D6"/>
    <w:rsid w:val="00D22787"/>
    <w:rsid w:val="00D22EB5"/>
    <w:rsid w:val="00D23BBC"/>
    <w:rsid w:val="00D249F6"/>
    <w:rsid w:val="00D24A25"/>
    <w:rsid w:val="00D24CF9"/>
    <w:rsid w:val="00D24D4A"/>
    <w:rsid w:val="00D2561C"/>
    <w:rsid w:val="00D256EB"/>
    <w:rsid w:val="00D25785"/>
    <w:rsid w:val="00D25CCB"/>
    <w:rsid w:val="00D25CDE"/>
    <w:rsid w:val="00D2616A"/>
    <w:rsid w:val="00D26994"/>
    <w:rsid w:val="00D26C1D"/>
    <w:rsid w:val="00D26D5B"/>
    <w:rsid w:val="00D27420"/>
    <w:rsid w:val="00D27589"/>
    <w:rsid w:val="00D27927"/>
    <w:rsid w:val="00D27F9B"/>
    <w:rsid w:val="00D304FD"/>
    <w:rsid w:val="00D30564"/>
    <w:rsid w:val="00D30587"/>
    <w:rsid w:val="00D306BB"/>
    <w:rsid w:val="00D30BDF"/>
    <w:rsid w:val="00D30F40"/>
    <w:rsid w:val="00D3115F"/>
    <w:rsid w:val="00D312AC"/>
    <w:rsid w:val="00D3136C"/>
    <w:rsid w:val="00D31675"/>
    <w:rsid w:val="00D3171B"/>
    <w:rsid w:val="00D318E4"/>
    <w:rsid w:val="00D31B31"/>
    <w:rsid w:val="00D31D00"/>
    <w:rsid w:val="00D31E42"/>
    <w:rsid w:val="00D32194"/>
    <w:rsid w:val="00D321C5"/>
    <w:rsid w:val="00D321CC"/>
    <w:rsid w:val="00D329AF"/>
    <w:rsid w:val="00D32AAD"/>
    <w:rsid w:val="00D32C83"/>
    <w:rsid w:val="00D32CEB"/>
    <w:rsid w:val="00D33024"/>
    <w:rsid w:val="00D33259"/>
    <w:rsid w:val="00D33A4F"/>
    <w:rsid w:val="00D33AAB"/>
    <w:rsid w:val="00D33D5C"/>
    <w:rsid w:val="00D34196"/>
    <w:rsid w:val="00D341FD"/>
    <w:rsid w:val="00D3444B"/>
    <w:rsid w:val="00D358BE"/>
    <w:rsid w:val="00D35963"/>
    <w:rsid w:val="00D35BF2"/>
    <w:rsid w:val="00D3602D"/>
    <w:rsid w:val="00D3611B"/>
    <w:rsid w:val="00D3642E"/>
    <w:rsid w:val="00D36552"/>
    <w:rsid w:val="00D3663B"/>
    <w:rsid w:val="00D366BF"/>
    <w:rsid w:val="00D36DCC"/>
    <w:rsid w:val="00D374A8"/>
    <w:rsid w:val="00D37A34"/>
    <w:rsid w:val="00D37B66"/>
    <w:rsid w:val="00D37D17"/>
    <w:rsid w:val="00D37E7F"/>
    <w:rsid w:val="00D401E1"/>
    <w:rsid w:val="00D402E8"/>
    <w:rsid w:val="00D409AA"/>
    <w:rsid w:val="00D40DB9"/>
    <w:rsid w:val="00D40E46"/>
    <w:rsid w:val="00D41350"/>
    <w:rsid w:val="00D41BB9"/>
    <w:rsid w:val="00D41D1B"/>
    <w:rsid w:val="00D41FF6"/>
    <w:rsid w:val="00D421D7"/>
    <w:rsid w:val="00D423B0"/>
    <w:rsid w:val="00D42449"/>
    <w:rsid w:val="00D424C1"/>
    <w:rsid w:val="00D424C9"/>
    <w:rsid w:val="00D42BB1"/>
    <w:rsid w:val="00D42DCE"/>
    <w:rsid w:val="00D42E39"/>
    <w:rsid w:val="00D431FF"/>
    <w:rsid w:val="00D432AF"/>
    <w:rsid w:val="00D433D1"/>
    <w:rsid w:val="00D43BD3"/>
    <w:rsid w:val="00D43E49"/>
    <w:rsid w:val="00D44093"/>
    <w:rsid w:val="00D44141"/>
    <w:rsid w:val="00D44266"/>
    <w:rsid w:val="00D44C73"/>
    <w:rsid w:val="00D450F2"/>
    <w:rsid w:val="00D4513C"/>
    <w:rsid w:val="00D451DE"/>
    <w:rsid w:val="00D4550D"/>
    <w:rsid w:val="00D457F9"/>
    <w:rsid w:val="00D45BAB"/>
    <w:rsid w:val="00D45EB7"/>
    <w:rsid w:val="00D45EE8"/>
    <w:rsid w:val="00D45F39"/>
    <w:rsid w:val="00D45F6C"/>
    <w:rsid w:val="00D45FD4"/>
    <w:rsid w:val="00D46453"/>
    <w:rsid w:val="00D46D7A"/>
    <w:rsid w:val="00D47631"/>
    <w:rsid w:val="00D478B5"/>
    <w:rsid w:val="00D47A7D"/>
    <w:rsid w:val="00D47C6D"/>
    <w:rsid w:val="00D47ECA"/>
    <w:rsid w:val="00D47FB3"/>
    <w:rsid w:val="00D5000B"/>
    <w:rsid w:val="00D5009D"/>
    <w:rsid w:val="00D5047A"/>
    <w:rsid w:val="00D50810"/>
    <w:rsid w:val="00D5081C"/>
    <w:rsid w:val="00D50E5A"/>
    <w:rsid w:val="00D51025"/>
    <w:rsid w:val="00D5152C"/>
    <w:rsid w:val="00D51FD1"/>
    <w:rsid w:val="00D52E18"/>
    <w:rsid w:val="00D52E6E"/>
    <w:rsid w:val="00D52FE0"/>
    <w:rsid w:val="00D53140"/>
    <w:rsid w:val="00D53264"/>
    <w:rsid w:val="00D533A5"/>
    <w:rsid w:val="00D53423"/>
    <w:rsid w:val="00D53566"/>
    <w:rsid w:val="00D53EE8"/>
    <w:rsid w:val="00D546B0"/>
    <w:rsid w:val="00D553A4"/>
    <w:rsid w:val="00D553D4"/>
    <w:rsid w:val="00D55470"/>
    <w:rsid w:val="00D5582B"/>
    <w:rsid w:val="00D55D22"/>
    <w:rsid w:val="00D55DD3"/>
    <w:rsid w:val="00D55FD0"/>
    <w:rsid w:val="00D56374"/>
    <w:rsid w:val="00D56458"/>
    <w:rsid w:val="00D56AE9"/>
    <w:rsid w:val="00D56D89"/>
    <w:rsid w:val="00D56E48"/>
    <w:rsid w:val="00D56EE0"/>
    <w:rsid w:val="00D57714"/>
    <w:rsid w:val="00D57A94"/>
    <w:rsid w:val="00D57B8E"/>
    <w:rsid w:val="00D57CFD"/>
    <w:rsid w:val="00D57F03"/>
    <w:rsid w:val="00D60279"/>
    <w:rsid w:val="00D60A5B"/>
    <w:rsid w:val="00D60BC8"/>
    <w:rsid w:val="00D60E09"/>
    <w:rsid w:val="00D60FA1"/>
    <w:rsid w:val="00D610A8"/>
    <w:rsid w:val="00D610AD"/>
    <w:rsid w:val="00D617A1"/>
    <w:rsid w:val="00D6182A"/>
    <w:rsid w:val="00D61908"/>
    <w:rsid w:val="00D619BB"/>
    <w:rsid w:val="00D61E56"/>
    <w:rsid w:val="00D61EA6"/>
    <w:rsid w:val="00D61FA4"/>
    <w:rsid w:val="00D62A1D"/>
    <w:rsid w:val="00D6341B"/>
    <w:rsid w:val="00D634A4"/>
    <w:rsid w:val="00D635CF"/>
    <w:rsid w:val="00D63810"/>
    <w:rsid w:val="00D63E14"/>
    <w:rsid w:val="00D63EFB"/>
    <w:rsid w:val="00D642D7"/>
    <w:rsid w:val="00D6496C"/>
    <w:rsid w:val="00D64B06"/>
    <w:rsid w:val="00D64E40"/>
    <w:rsid w:val="00D64EE4"/>
    <w:rsid w:val="00D65699"/>
    <w:rsid w:val="00D65969"/>
    <w:rsid w:val="00D6652B"/>
    <w:rsid w:val="00D6670F"/>
    <w:rsid w:val="00D66DF8"/>
    <w:rsid w:val="00D66E9F"/>
    <w:rsid w:val="00D66FEB"/>
    <w:rsid w:val="00D67079"/>
    <w:rsid w:val="00D67C24"/>
    <w:rsid w:val="00D67CB5"/>
    <w:rsid w:val="00D7031F"/>
    <w:rsid w:val="00D7032C"/>
    <w:rsid w:val="00D7091E"/>
    <w:rsid w:val="00D70BB7"/>
    <w:rsid w:val="00D7102E"/>
    <w:rsid w:val="00D713BC"/>
    <w:rsid w:val="00D7196F"/>
    <w:rsid w:val="00D71A9C"/>
    <w:rsid w:val="00D71B9F"/>
    <w:rsid w:val="00D71BD1"/>
    <w:rsid w:val="00D71E6B"/>
    <w:rsid w:val="00D71EED"/>
    <w:rsid w:val="00D7200E"/>
    <w:rsid w:val="00D724B1"/>
    <w:rsid w:val="00D72548"/>
    <w:rsid w:val="00D7269A"/>
    <w:rsid w:val="00D728A4"/>
    <w:rsid w:val="00D72A42"/>
    <w:rsid w:val="00D7313D"/>
    <w:rsid w:val="00D7332A"/>
    <w:rsid w:val="00D73416"/>
    <w:rsid w:val="00D73752"/>
    <w:rsid w:val="00D73A76"/>
    <w:rsid w:val="00D73C7F"/>
    <w:rsid w:val="00D73E17"/>
    <w:rsid w:val="00D73F66"/>
    <w:rsid w:val="00D7460C"/>
    <w:rsid w:val="00D746DA"/>
    <w:rsid w:val="00D74D31"/>
    <w:rsid w:val="00D751C1"/>
    <w:rsid w:val="00D7560A"/>
    <w:rsid w:val="00D756C5"/>
    <w:rsid w:val="00D75F41"/>
    <w:rsid w:val="00D75FCD"/>
    <w:rsid w:val="00D7605A"/>
    <w:rsid w:val="00D76306"/>
    <w:rsid w:val="00D7662B"/>
    <w:rsid w:val="00D767B2"/>
    <w:rsid w:val="00D771C3"/>
    <w:rsid w:val="00D773D3"/>
    <w:rsid w:val="00D77B9E"/>
    <w:rsid w:val="00D77FE3"/>
    <w:rsid w:val="00D80000"/>
    <w:rsid w:val="00D805F5"/>
    <w:rsid w:val="00D80822"/>
    <w:rsid w:val="00D80A65"/>
    <w:rsid w:val="00D80DB0"/>
    <w:rsid w:val="00D80F2C"/>
    <w:rsid w:val="00D814FF"/>
    <w:rsid w:val="00D81B90"/>
    <w:rsid w:val="00D81FD6"/>
    <w:rsid w:val="00D81FFC"/>
    <w:rsid w:val="00D82328"/>
    <w:rsid w:val="00D823AB"/>
    <w:rsid w:val="00D823AC"/>
    <w:rsid w:val="00D82576"/>
    <w:rsid w:val="00D82843"/>
    <w:rsid w:val="00D82BD6"/>
    <w:rsid w:val="00D82D47"/>
    <w:rsid w:val="00D82E92"/>
    <w:rsid w:val="00D82FF9"/>
    <w:rsid w:val="00D831D0"/>
    <w:rsid w:val="00D83352"/>
    <w:rsid w:val="00D83482"/>
    <w:rsid w:val="00D83706"/>
    <w:rsid w:val="00D8375D"/>
    <w:rsid w:val="00D837F9"/>
    <w:rsid w:val="00D83D35"/>
    <w:rsid w:val="00D83F8F"/>
    <w:rsid w:val="00D8434C"/>
    <w:rsid w:val="00D84483"/>
    <w:rsid w:val="00D84798"/>
    <w:rsid w:val="00D847EE"/>
    <w:rsid w:val="00D84F94"/>
    <w:rsid w:val="00D84FC7"/>
    <w:rsid w:val="00D8513A"/>
    <w:rsid w:val="00D853AA"/>
    <w:rsid w:val="00D8586D"/>
    <w:rsid w:val="00D85D80"/>
    <w:rsid w:val="00D85EEB"/>
    <w:rsid w:val="00D866D5"/>
    <w:rsid w:val="00D868C8"/>
    <w:rsid w:val="00D869AC"/>
    <w:rsid w:val="00D86BF9"/>
    <w:rsid w:val="00D86CC5"/>
    <w:rsid w:val="00D86CD8"/>
    <w:rsid w:val="00D8740C"/>
    <w:rsid w:val="00D875B4"/>
    <w:rsid w:val="00D878F3"/>
    <w:rsid w:val="00D87C42"/>
    <w:rsid w:val="00D87CF6"/>
    <w:rsid w:val="00D87FB9"/>
    <w:rsid w:val="00D9018D"/>
    <w:rsid w:val="00D901F1"/>
    <w:rsid w:val="00D9025A"/>
    <w:rsid w:val="00D903BB"/>
    <w:rsid w:val="00D90993"/>
    <w:rsid w:val="00D909AD"/>
    <w:rsid w:val="00D90C37"/>
    <w:rsid w:val="00D91123"/>
    <w:rsid w:val="00D913C8"/>
    <w:rsid w:val="00D91721"/>
    <w:rsid w:val="00D919C7"/>
    <w:rsid w:val="00D919DC"/>
    <w:rsid w:val="00D91C7F"/>
    <w:rsid w:val="00D91CAF"/>
    <w:rsid w:val="00D926EC"/>
    <w:rsid w:val="00D92B69"/>
    <w:rsid w:val="00D92E36"/>
    <w:rsid w:val="00D9325F"/>
    <w:rsid w:val="00D93397"/>
    <w:rsid w:val="00D9369F"/>
    <w:rsid w:val="00D93706"/>
    <w:rsid w:val="00D93787"/>
    <w:rsid w:val="00D9398D"/>
    <w:rsid w:val="00D93B25"/>
    <w:rsid w:val="00D93CC4"/>
    <w:rsid w:val="00D94565"/>
    <w:rsid w:val="00D946BE"/>
    <w:rsid w:val="00D94738"/>
    <w:rsid w:val="00D9512B"/>
    <w:rsid w:val="00D951B6"/>
    <w:rsid w:val="00D95D68"/>
    <w:rsid w:val="00D95E86"/>
    <w:rsid w:val="00D96477"/>
    <w:rsid w:val="00D964CB"/>
    <w:rsid w:val="00D96546"/>
    <w:rsid w:val="00D96710"/>
    <w:rsid w:val="00D96B0B"/>
    <w:rsid w:val="00D96B35"/>
    <w:rsid w:val="00D9763B"/>
    <w:rsid w:val="00D97740"/>
    <w:rsid w:val="00D97CE1"/>
    <w:rsid w:val="00D97D7A"/>
    <w:rsid w:val="00D97E90"/>
    <w:rsid w:val="00DA049E"/>
    <w:rsid w:val="00DA086D"/>
    <w:rsid w:val="00DA0BE1"/>
    <w:rsid w:val="00DA16F8"/>
    <w:rsid w:val="00DA24CD"/>
    <w:rsid w:val="00DA25D3"/>
    <w:rsid w:val="00DA2FDE"/>
    <w:rsid w:val="00DA329A"/>
    <w:rsid w:val="00DA372C"/>
    <w:rsid w:val="00DA3819"/>
    <w:rsid w:val="00DA3CD2"/>
    <w:rsid w:val="00DA46CC"/>
    <w:rsid w:val="00DA4AD0"/>
    <w:rsid w:val="00DA4C7B"/>
    <w:rsid w:val="00DA4CE2"/>
    <w:rsid w:val="00DA4DBD"/>
    <w:rsid w:val="00DA4EEE"/>
    <w:rsid w:val="00DA4FFD"/>
    <w:rsid w:val="00DA53E5"/>
    <w:rsid w:val="00DA571A"/>
    <w:rsid w:val="00DA575E"/>
    <w:rsid w:val="00DA5BA0"/>
    <w:rsid w:val="00DA5C04"/>
    <w:rsid w:val="00DA5D35"/>
    <w:rsid w:val="00DA6855"/>
    <w:rsid w:val="00DA6CEC"/>
    <w:rsid w:val="00DA70FB"/>
    <w:rsid w:val="00DA7743"/>
    <w:rsid w:val="00DA78A7"/>
    <w:rsid w:val="00DA7F33"/>
    <w:rsid w:val="00DB028A"/>
    <w:rsid w:val="00DB02E8"/>
    <w:rsid w:val="00DB04C7"/>
    <w:rsid w:val="00DB0980"/>
    <w:rsid w:val="00DB13AA"/>
    <w:rsid w:val="00DB17B3"/>
    <w:rsid w:val="00DB18DE"/>
    <w:rsid w:val="00DB1990"/>
    <w:rsid w:val="00DB1C13"/>
    <w:rsid w:val="00DB1C2F"/>
    <w:rsid w:val="00DB1E6D"/>
    <w:rsid w:val="00DB20EE"/>
    <w:rsid w:val="00DB242D"/>
    <w:rsid w:val="00DB2698"/>
    <w:rsid w:val="00DB2BBF"/>
    <w:rsid w:val="00DB2C19"/>
    <w:rsid w:val="00DB2E85"/>
    <w:rsid w:val="00DB31B8"/>
    <w:rsid w:val="00DB37B9"/>
    <w:rsid w:val="00DB3BE6"/>
    <w:rsid w:val="00DB3CD1"/>
    <w:rsid w:val="00DB3E9B"/>
    <w:rsid w:val="00DB3FB6"/>
    <w:rsid w:val="00DB407F"/>
    <w:rsid w:val="00DB4131"/>
    <w:rsid w:val="00DB4918"/>
    <w:rsid w:val="00DB4BE5"/>
    <w:rsid w:val="00DB4C60"/>
    <w:rsid w:val="00DB4CD7"/>
    <w:rsid w:val="00DB4DED"/>
    <w:rsid w:val="00DB5087"/>
    <w:rsid w:val="00DB545A"/>
    <w:rsid w:val="00DB54F3"/>
    <w:rsid w:val="00DB5521"/>
    <w:rsid w:val="00DB5682"/>
    <w:rsid w:val="00DB5701"/>
    <w:rsid w:val="00DB6385"/>
    <w:rsid w:val="00DB676B"/>
    <w:rsid w:val="00DB6886"/>
    <w:rsid w:val="00DB68DA"/>
    <w:rsid w:val="00DB69DD"/>
    <w:rsid w:val="00DB6CF4"/>
    <w:rsid w:val="00DB6DB5"/>
    <w:rsid w:val="00DB6ED2"/>
    <w:rsid w:val="00DB742C"/>
    <w:rsid w:val="00DB7607"/>
    <w:rsid w:val="00DB7A91"/>
    <w:rsid w:val="00DB7EA3"/>
    <w:rsid w:val="00DB7EDC"/>
    <w:rsid w:val="00DB7F30"/>
    <w:rsid w:val="00DC0050"/>
    <w:rsid w:val="00DC0062"/>
    <w:rsid w:val="00DC0194"/>
    <w:rsid w:val="00DC0296"/>
    <w:rsid w:val="00DC0315"/>
    <w:rsid w:val="00DC0409"/>
    <w:rsid w:val="00DC045D"/>
    <w:rsid w:val="00DC04C6"/>
    <w:rsid w:val="00DC054C"/>
    <w:rsid w:val="00DC0C83"/>
    <w:rsid w:val="00DC141E"/>
    <w:rsid w:val="00DC1701"/>
    <w:rsid w:val="00DC19CE"/>
    <w:rsid w:val="00DC1C68"/>
    <w:rsid w:val="00DC2000"/>
    <w:rsid w:val="00DC27C3"/>
    <w:rsid w:val="00DC2A71"/>
    <w:rsid w:val="00DC2EAD"/>
    <w:rsid w:val="00DC2FAF"/>
    <w:rsid w:val="00DC3310"/>
    <w:rsid w:val="00DC34B5"/>
    <w:rsid w:val="00DC36BF"/>
    <w:rsid w:val="00DC3A35"/>
    <w:rsid w:val="00DC415D"/>
    <w:rsid w:val="00DC41C3"/>
    <w:rsid w:val="00DC41EC"/>
    <w:rsid w:val="00DC422C"/>
    <w:rsid w:val="00DC434E"/>
    <w:rsid w:val="00DC4419"/>
    <w:rsid w:val="00DC4B11"/>
    <w:rsid w:val="00DC4B51"/>
    <w:rsid w:val="00DC4CAC"/>
    <w:rsid w:val="00DC4D53"/>
    <w:rsid w:val="00DC51AF"/>
    <w:rsid w:val="00DC52F9"/>
    <w:rsid w:val="00DC5391"/>
    <w:rsid w:val="00DC54AE"/>
    <w:rsid w:val="00DC57E7"/>
    <w:rsid w:val="00DC583B"/>
    <w:rsid w:val="00DC60B6"/>
    <w:rsid w:val="00DC652B"/>
    <w:rsid w:val="00DC6EFD"/>
    <w:rsid w:val="00DC73F4"/>
    <w:rsid w:val="00DC7D0C"/>
    <w:rsid w:val="00DC7D49"/>
    <w:rsid w:val="00DC7E1C"/>
    <w:rsid w:val="00DC7FDD"/>
    <w:rsid w:val="00DD0996"/>
    <w:rsid w:val="00DD09C1"/>
    <w:rsid w:val="00DD0A91"/>
    <w:rsid w:val="00DD0FAD"/>
    <w:rsid w:val="00DD12DA"/>
    <w:rsid w:val="00DD15E3"/>
    <w:rsid w:val="00DD1624"/>
    <w:rsid w:val="00DD1AD1"/>
    <w:rsid w:val="00DD1D8C"/>
    <w:rsid w:val="00DD1F65"/>
    <w:rsid w:val="00DD2007"/>
    <w:rsid w:val="00DD2381"/>
    <w:rsid w:val="00DD274E"/>
    <w:rsid w:val="00DD2764"/>
    <w:rsid w:val="00DD2888"/>
    <w:rsid w:val="00DD294B"/>
    <w:rsid w:val="00DD29C8"/>
    <w:rsid w:val="00DD2CC9"/>
    <w:rsid w:val="00DD2D6F"/>
    <w:rsid w:val="00DD31EA"/>
    <w:rsid w:val="00DD32AF"/>
    <w:rsid w:val="00DD3371"/>
    <w:rsid w:val="00DD3385"/>
    <w:rsid w:val="00DD3B61"/>
    <w:rsid w:val="00DD3BB7"/>
    <w:rsid w:val="00DD42E5"/>
    <w:rsid w:val="00DD485D"/>
    <w:rsid w:val="00DD48B5"/>
    <w:rsid w:val="00DD48CE"/>
    <w:rsid w:val="00DD4AA3"/>
    <w:rsid w:val="00DD4CE6"/>
    <w:rsid w:val="00DD4EA2"/>
    <w:rsid w:val="00DD4EAB"/>
    <w:rsid w:val="00DD5301"/>
    <w:rsid w:val="00DD5308"/>
    <w:rsid w:val="00DD54C5"/>
    <w:rsid w:val="00DD5CAE"/>
    <w:rsid w:val="00DD5DD9"/>
    <w:rsid w:val="00DD622B"/>
    <w:rsid w:val="00DD641A"/>
    <w:rsid w:val="00DD6D42"/>
    <w:rsid w:val="00DD6DD4"/>
    <w:rsid w:val="00DD70B3"/>
    <w:rsid w:val="00DD71D5"/>
    <w:rsid w:val="00DD75B5"/>
    <w:rsid w:val="00DD7CED"/>
    <w:rsid w:val="00DE02DB"/>
    <w:rsid w:val="00DE062D"/>
    <w:rsid w:val="00DE0C0D"/>
    <w:rsid w:val="00DE0FD1"/>
    <w:rsid w:val="00DE1142"/>
    <w:rsid w:val="00DE12C4"/>
    <w:rsid w:val="00DE13DD"/>
    <w:rsid w:val="00DE1415"/>
    <w:rsid w:val="00DE1569"/>
    <w:rsid w:val="00DE156C"/>
    <w:rsid w:val="00DE1863"/>
    <w:rsid w:val="00DE2112"/>
    <w:rsid w:val="00DE2268"/>
    <w:rsid w:val="00DE2717"/>
    <w:rsid w:val="00DE278D"/>
    <w:rsid w:val="00DE2F7E"/>
    <w:rsid w:val="00DE3F4B"/>
    <w:rsid w:val="00DE46A7"/>
    <w:rsid w:val="00DE47A4"/>
    <w:rsid w:val="00DE48B5"/>
    <w:rsid w:val="00DE4B74"/>
    <w:rsid w:val="00DE4D6E"/>
    <w:rsid w:val="00DE4E4C"/>
    <w:rsid w:val="00DE4E97"/>
    <w:rsid w:val="00DE56EB"/>
    <w:rsid w:val="00DE5B4C"/>
    <w:rsid w:val="00DE5C98"/>
    <w:rsid w:val="00DE5D9F"/>
    <w:rsid w:val="00DE6058"/>
    <w:rsid w:val="00DE6130"/>
    <w:rsid w:val="00DE6191"/>
    <w:rsid w:val="00DE640F"/>
    <w:rsid w:val="00DE660D"/>
    <w:rsid w:val="00DE6D10"/>
    <w:rsid w:val="00DE6F62"/>
    <w:rsid w:val="00DE70B1"/>
    <w:rsid w:val="00DE72B1"/>
    <w:rsid w:val="00DE75D9"/>
    <w:rsid w:val="00DE78D2"/>
    <w:rsid w:val="00DE7923"/>
    <w:rsid w:val="00DE79EB"/>
    <w:rsid w:val="00DE7CB6"/>
    <w:rsid w:val="00DE7FD1"/>
    <w:rsid w:val="00DF006C"/>
    <w:rsid w:val="00DF0677"/>
    <w:rsid w:val="00DF074F"/>
    <w:rsid w:val="00DF0C74"/>
    <w:rsid w:val="00DF0C89"/>
    <w:rsid w:val="00DF12FA"/>
    <w:rsid w:val="00DF17D0"/>
    <w:rsid w:val="00DF185E"/>
    <w:rsid w:val="00DF198D"/>
    <w:rsid w:val="00DF1A58"/>
    <w:rsid w:val="00DF1BD0"/>
    <w:rsid w:val="00DF1ED0"/>
    <w:rsid w:val="00DF2264"/>
    <w:rsid w:val="00DF22D5"/>
    <w:rsid w:val="00DF24BA"/>
    <w:rsid w:val="00DF263F"/>
    <w:rsid w:val="00DF2783"/>
    <w:rsid w:val="00DF2A9D"/>
    <w:rsid w:val="00DF2EF9"/>
    <w:rsid w:val="00DF3014"/>
    <w:rsid w:val="00DF311B"/>
    <w:rsid w:val="00DF31C0"/>
    <w:rsid w:val="00DF34AE"/>
    <w:rsid w:val="00DF3687"/>
    <w:rsid w:val="00DF4189"/>
    <w:rsid w:val="00DF4E40"/>
    <w:rsid w:val="00DF5073"/>
    <w:rsid w:val="00DF56F2"/>
    <w:rsid w:val="00DF59EA"/>
    <w:rsid w:val="00DF5B12"/>
    <w:rsid w:val="00DF5BF8"/>
    <w:rsid w:val="00DF5C2E"/>
    <w:rsid w:val="00DF5FFF"/>
    <w:rsid w:val="00DF60AF"/>
    <w:rsid w:val="00DF68EE"/>
    <w:rsid w:val="00DF69D4"/>
    <w:rsid w:val="00DF6F2D"/>
    <w:rsid w:val="00DF7227"/>
    <w:rsid w:val="00DF732D"/>
    <w:rsid w:val="00DF75EC"/>
    <w:rsid w:val="00DF7604"/>
    <w:rsid w:val="00DF7753"/>
    <w:rsid w:val="00E00285"/>
    <w:rsid w:val="00E00884"/>
    <w:rsid w:val="00E00CF7"/>
    <w:rsid w:val="00E00DE7"/>
    <w:rsid w:val="00E00EA9"/>
    <w:rsid w:val="00E01181"/>
    <w:rsid w:val="00E0139A"/>
    <w:rsid w:val="00E01430"/>
    <w:rsid w:val="00E01486"/>
    <w:rsid w:val="00E01633"/>
    <w:rsid w:val="00E01C14"/>
    <w:rsid w:val="00E01DE3"/>
    <w:rsid w:val="00E0238C"/>
    <w:rsid w:val="00E028D6"/>
    <w:rsid w:val="00E03378"/>
    <w:rsid w:val="00E038AE"/>
    <w:rsid w:val="00E03A14"/>
    <w:rsid w:val="00E03CB4"/>
    <w:rsid w:val="00E03E61"/>
    <w:rsid w:val="00E041C9"/>
    <w:rsid w:val="00E0427B"/>
    <w:rsid w:val="00E048D7"/>
    <w:rsid w:val="00E04A1D"/>
    <w:rsid w:val="00E0511F"/>
    <w:rsid w:val="00E05270"/>
    <w:rsid w:val="00E05640"/>
    <w:rsid w:val="00E0591F"/>
    <w:rsid w:val="00E05DCA"/>
    <w:rsid w:val="00E05E1B"/>
    <w:rsid w:val="00E05F7C"/>
    <w:rsid w:val="00E062B4"/>
    <w:rsid w:val="00E063B2"/>
    <w:rsid w:val="00E0648C"/>
    <w:rsid w:val="00E06AAF"/>
    <w:rsid w:val="00E06B29"/>
    <w:rsid w:val="00E06CBF"/>
    <w:rsid w:val="00E0716E"/>
    <w:rsid w:val="00E073C0"/>
    <w:rsid w:val="00E07405"/>
    <w:rsid w:val="00E07BDF"/>
    <w:rsid w:val="00E07E88"/>
    <w:rsid w:val="00E10068"/>
    <w:rsid w:val="00E10D25"/>
    <w:rsid w:val="00E11267"/>
    <w:rsid w:val="00E116FA"/>
    <w:rsid w:val="00E11755"/>
    <w:rsid w:val="00E11A30"/>
    <w:rsid w:val="00E11CDC"/>
    <w:rsid w:val="00E11CE8"/>
    <w:rsid w:val="00E11DD3"/>
    <w:rsid w:val="00E11DDA"/>
    <w:rsid w:val="00E11F0E"/>
    <w:rsid w:val="00E11FF7"/>
    <w:rsid w:val="00E124D3"/>
    <w:rsid w:val="00E12761"/>
    <w:rsid w:val="00E128D8"/>
    <w:rsid w:val="00E12B2F"/>
    <w:rsid w:val="00E12BA6"/>
    <w:rsid w:val="00E12C2B"/>
    <w:rsid w:val="00E12C59"/>
    <w:rsid w:val="00E12E73"/>
    <w:rsid w:val="00E12F91"/>
    <w:rsid w:val="00E12FFF"/>
    <w:rsid w:val="00E139FB"/>
    <w:rsid w:val="00E13A16"/>
    <w:rsid w:val="00E13B57"/>
    <w:rsid w:val="00E142D0"/>
    <w:rsid w:val="00E1480E"/>
    <w:rsid w:val="00E14922"/>
    <w:rsid w:val="00E14BE1"/>
    <w:rsid w:val="00E14C2B"/>
    <w:rsid w:val="00E153C6"/>
    <w:rsid w:val="00E15529"/>
    <w:rsid w:val="00E15853"/>
    <w:rsid w:val="00E15F5B"/>
    <w:rsid w:val="00E15F66"/>
    <w:rsid w:val="00E163C8"/>
    <w:rsid w:val="00E1693E"/>
    <w:rsid w:val="00E16994"/>
    <w:rsid w:val="00E16B0D"/>
    <w:rsid w:val="00E16B37"/>
    <w:rsid w:val="00E16F7B"/>
    <w:rsid w:val="00E170BE"/>
    <w:rsid w:val="00E17350"/>
    <w:rsid w:val="00E173E4"/>
    <w:rsid w:val="00E1789C"/>
    <w:rsid w:val="00E17D82"/>
    <w:rsid w:val="00E17EF4"/>
    <w:rsid w:val="00E206AC"/>
    <w:rsid w:val="00E208C7"/>
    <w:rsid w:val="00E20CAB"/>
    <w:rsid w:val="00E211D7"/>
    <w:rsid w:val="00E211DC"/>
    <w:rsid w:val="00E219BB"/>
    <w:rsid w:val="00E21B51"/>
    <w:rsid w:val="00E227B1"/>
    <w:rsid w:val="00E228C4"/>
    <w:rsid w:val="00E22CDF"/>
    <w:rsid w:val="00E23568"/>
    <w:rsid w:val="00E2384C"/>
    <w:rsid w:val="00E241C9"/>
    <w:rsid w:val="00E24239"/>
    <w:rsid w:val="00E2488F"/>
    <w:rsid w:val="00E24AD4"/>
    <w:rsid w:val="00E24AEF"/>
    <w:rsid w:val="00E24D16"/>
    <w:rsid w:val="00E253EB"/>
    <w:rsid w:val="00E25450"/>
    <w:rsid w:val="00E2560F"/>
    <w:rsid w:val="00E25DCD"/>
    <w:rsid w:val="00E25F0C"/>
    <w:rsid w:val="00E262B9"/>
    <w:rsid w:val="00E2696E"/>
    <w:rsid w:val="00E26B38"/>
    <w:rsid w:val="00E26EAA"/>
    <w:rsid w:val="00E27742"/>
    <w:rsid w:val="00E277B0"/>
    <w:rsid w:val="00E2787C"/>
    <w:rsid w:val="00E3020C"/>
    <w:rsid w:val="00E30554"/>
    <w:rsid w:val="00E30709"/>
    <w:rsid w:val="00E30994"/>
    <w:rsid w:val="00E309B6"/>
    <w:rsid w:val="00E30B78"/>
    <w:rsid w:val="00E30DED"/>
    <w:rsid w:val="00E312C2"/>
    <w:rsid w:val="00E313BA"/>
    <w:rsid w:val="00E31717"/>
    <w:rsid w:val="00E31892"/>
    <w:rsid w:val="00E31BF1"/>
    <w:rsid w:val="00E32135"/>
    <w:rsid w:val="00E32145"/>
    <w:rsid w:val="00E322BB"/>
    <w:rsid w:val="00E3236D"/>
    <w:rsid w:val="00E3261D"/>
    <w:rsid w:val="00E32961"/>
    <w:rsid w:val="00E32D96"/>
    <w:rsid w:val="00E33068"/>
    <w:rsid w:val="00E3311B"/>
    <w:rsid w:val="00E3316F"/>
    <w:rsid w:val="00E3331F"/>
    <w:rsid w:val="00E33E56"/>
    <w:rsid w:val="00E340B9"/>
    <w:rsid w:val="00E34530"/>
    <w:rsid w:val="00E34823"/>
    <w:rsid w:val="00E3488D"/>
    <w:rsid w:val="00E34B49"/>
    <w:rsid w:val="00E34C8E"/>
    <w:rsid w:val="00E34FB9"/>
    <w:rsid w:val="00E355F0"/>
    <w:rsid w:val="00E35631"/>
    <w:rsid w:val="00E356E3"/>
    <w:rsid w:val="00E35A2F"/>
    <w:rsid w:val="00E35B39"/>
    <w:rsid w:val="00E36643"/>
    <w:rsid w:val="00E36654"/>
    <w:rsid w:val="00E36AAA"/>
    <w:rsid w:val="00E36BFF"/>
    <w:rsid w:val="00E36CC6"/>
    <w:rsid w:val="00E36F8B"/>
    <w:rsid w:val="00E37747"/>
    <w:rsid w:val="00E37A86"/>
    <w:rsid w:val="00E37EB9"/>
    <w:rsid w:val="00E4035D"/>
    <w:rsid w:val="00E404C9"/>
    <w:rsid w:val="00E4065F"/>
    <w:rsid w:val="00E408E6"/>
    <w:rsid w:val="00E40B26"/>
    <w:rsid w:val="00E40D15"/>
    <w:rsid w:val="00E415B6"/>
    <w:rsid w:val="00E416FE"/>
    <w:rsid w:val="00E422A0"/>
    <w:rsid w:val="00E42827"/>
    <w:rsid w:val="00E43492"/>
    <w:rsid w:val="00E436D8"/>
    <w:rsid w:val="00E43BCF"/>
    <w:rsid w:val="00E4424E"/>
    <w:rsid w:val="00E44B40"/>
    <w:rsid w:val="00E44B4B"/>
    <w:rsid w:val="00E44C64"/>
    <w:rsid w:val="00E45092"/>
    <w:rsid w:val="00E45708"/>
    <w:rsid w:val="00E458BB"/>
    <w:rsid w:val="00E45B62"/>
    <w:rsid w:val="00E45E3C"/>
    <w:rsid w:val="00E460E9"/>
    <w:rsid w:val="00E46176"/>
    <w:rsid w:val="00E4658C"/>
    <w:rsid w:val="00E4687C"/>
    <w:rsid w:val="00E469D2"/>
    <w:rsid w:val="00E46D41"/>
    <w:rsid w:val="00E4725C"/>
    <w:rsid w:val="00E4725F"/>
    <w:rsid w:val="00E4730F"/>
    <w:rsid w:val="00E47AC9"/>
    <w:rsid w:val="00E5021C"/>
    <w:rsid w:val="00E502FB"/>
    <w:rsid w:val="00E50558"/>
    <w:rsid w:val="00E506AE"/>
    <w:rsid w:val="00E51190"/>
    <w:rsid w:val="00E5129F"/>
    <w:rsid w:val="00E5186F"/>
    <w:rsid w:val="00E51A8F"/>
    <w:rsid w:val="00E52109"/>
    <w:rsid w:val="00E5254C"/>
    <w:rsid w:val="00E5292F"/>
    <w:rsid w:val="00E52E7E"/>
    <w:rsid w:val="00E53230"/>
    <w:rsid w:val="00E53644"/>
    <w:rsid w:val="00E53775"/>
    <w:rsid w:val="00E53C11"/>
    <w:rsid w:val="00E53CBC"/>
    <w:rsid w:val="00E544B2"/>
    <w:rsid w:val="00E54732"/>
    <w:rsid w:val="00E54775"/>
    <w:rsid w:val="00E548D5"/>
    <w:rsid w:val="00E55058"/>
    <w:rsid w:val="00E55079"/>
    <w:rsid w:val="00E55747"/>
    <w:rsid w:val="00E55CD7"/>
    <w:rsid w:val="00E55E90"/>
    <w:rsid w:val="00E56262"/>
    <w:rsid w:val="00E56306"/>
    <w:rsid w:val="00E56AE4"/>
    <w:rsid w:val="00E56CEE"/>
    <w:rsid w:val="00E56EAA"/>
    <w:rsid w:val="00E56F0A"/>
    <w:rsid w:val="00E56F4D"/>
    <w:rsid w:val="00E56FB6"/>
    <w:rsid w:val="00E5782E"/>
    <w:rsid w:val="00E60394"/>
    <w:rsid w:val="00E605C9"/>
    <w:rsid w:val="00E606DF"/>
    <w:rsid w:val="00E60EA7"/>
    <w:rsid w:val="00E61179"/>
    <w:rsid w:val="00E611E2"/>
    <w:rsid w:val="00E61258"/>
    <w:rsid w:val="00E615D0"/>
    <w:rsid w:val="00E61791"/>
    <w:rsid w:val="00E618A8"/>
    <w:rsid w:val="00E61C05"/>
    <w:rsid w:val="00E61D88"/>
    <w:rsid w:val="00E6247C"/>
    <w:rsid w:val="00E625D1"/>
    <w:rsid w:val="00E626E8"/>
    <w:rsid w:val="00E62BB7"/>
    <w:rsid w:val="00E62C54"/>
    <w:rsid w:val="00E62ED7"/>
    <w:rsid w:val="00E631F4"/>
    <w:rsid w:val="00E63602"/>
    <w:rsid w:val="00E6367F"/>
    <w:rsid w:val="00E638A0"/>
    <w:rsid w:val="00E63E6B"/>
    <w:rsid w:val="00E64015"/>
    <w:rsid w:val="00E6421B"/>
    <w:rsid w:val="00E6425D"/>
    <w:rsid w:val="00E64367"/>
    <w:rsid w:val="00E643DD"/>
    <w:rsid w:val="00E64452"/>
    <w:rsid w:val="00E64667"/>
    <w:rsid w:val="00E647E6"/>
    <w:rsid w:val="00E649A5"/>
    <w:rsid w:val="00E65074"/>
    <w:rsid w:val="00E652C6"/>
    <w:rsid w:val="00E65617"/>
    <w:rsid w:val="00E6573F"/>
    <w:rsid w:val="00E65A15"/>
    <w:rsid w:val="00E65C98"/>
    <w:rsid w:val="00E65FDB"/>
    <w:rsid w:val="00E6600F"/>
    <w:rsid w:val="00E660EA"/>
    <w:rsid w:val="00E66922"/>
    <w:rsid w:val="00E66E1E"/>
    <w:rsid w:val="00E66E42"/>
    <w:rsid w:val="00E672EF"/>
    <w:rsid w:val="00E673C7"/>
    <w:rsid w:val="00E67625"/>
    <w:rsid w:val="00E67823"/>
    <w:rsid w:val="00E678C7"/>
    <w:rsid w:val="00E67C71"/>
    <w:rsid w:val="00E67E6F"/>
    <w:rsid w:val="00E67F33"/>
    <w:rsid w:val="00E70060"/>
    <w:rsid w:val="00E70186"/>
    <w:rsid w:val="00E7018F"/>
    <w:rsid w:val="00E70246"/>
    <w:rsid w:val="00E70501"/>
    <w:rsid w:val="00E7066C"/>
    <w:rsid w:val="00E7077A"/>
    <w:rsid w:val="00E709D6"/>
    <w:rsid w:val="00E70BC1"/>
    <w:rsid w:val="00E715AB"/>
    <w:rsid w:val="00E72160"/>
    <w:rsid w:val="00E723E4"/>
    <w:rsid w:val="00E72670"/>
    <w:rsid w:val="00E72FBD"/>
    <w:rsid w:val="00E72FD6"/>
    <w:rsid w:val="00E73052"/>
    <w:rsid w:val="00E73310"/>
    <w:rsid w:val="00E735E9"/>
    <w:rsid w:val="00E73BB0"/>
    <w:rsid w:val="00E73BE4"/>
    <w:rsid w:val="00E74054"/>
    <w:rsid w:val="00E741C2"/>
    <w:rsid w:val="00E74B02"/>
    <w:rsid w:val="00E74D3B"/>
    <w:rsid w:val="00E7539A"/>
    <w:rsid w:val="00E7552A"/>
    <w:rsid w:val="00E758A4"/>
    <w:rsid w:val="00E75BA3"/>
    <w:rsid w:val="00E75C7B"/>
    <w:rsid w:val="00E75D29"/>
    <w:rsid w:val="00E76161"/>
    <w:rsid w:val="00E765A1"/>
    <w:rsid w:val="00E76732"/>
    <w:rsid w:val="00E76911"/>
    <w:rsid w:val="00E76CD1"/>
    <w:rsid w:val="00E76DD9"/>
    <w:rsid w:val="00E76F0C"/>
    <w:rsid w:val="00E77206"/>
    <w:rsid w:val="00E7729C"/>
    <w:rsid w:val="00E772D7"/>
    <w:rsid w:val="00E774BE"/>
    <w:rsid w:val="00E775AF"/>
    <w:rsid w:val="00E80380"/>
    <w:rsid w:val="00E809EB"/>
    <w:rsid w:val="00E80C2C"/>
    <w:rsid w:val="00E80D6F"/>
    <w:rsid w:val="00E810DA"/>
    <w:rsid w:val="00E811C6"/>
    <w:rsid w:val="00E81491"/>
    <w:rsid w:val="00E814E0"/>
    <w:rsid w:val="00E817C5"/>
    <w:rsid w:val="00E82135"/>
    <w:rsid w:val="00E82189"/>
    <w:rsid w:val="00E826A6"/>
    <w:rsid w:val="00E82825"/>
    <w:rsid w:val="00E8298F"/>
    <w:rsid w:val="00E82D14"/>
    <w:rsid w:val="00E8338F"/>
    <w:rsid w:val="00E8375A"/>
    <w:rsid w:val="00E838BF"/>
    <w:rsid w:val="00E839BC"/>
    <w:rsid w:val="00E839FB"/>
    <w:rsid w:val="00E83EFB"/>
    <w:rsid w:val="00E83FC0"/>
    <w:rsid w:val="00E84509"/>
    <w:rsid w:val="00E84C16"/>
    <w:rsid w:val="00E851CC"/>
    <w:rsid w:val="00E85CCE"/>
    <w:rsid w:val="00E85E87"/>
    <w:rsid w:val="00E8610E"/>
    <w:rsid w:val="00E86288"/>
    <w:rsid w:val="00E863FC"/>
    <w:rsid w:val="00E866C3"/>
    <w:rsid w:val="00E867BE"/>
    <w:rsid w:val="00E86BFA"/>
    <w:rsid w:val="00E86C7F"/>
    <w:rsid w:val="00E86FAE"/>
    <w:rsid w:val="00E87472"/>
    <w:rsid w:val="00E87734"/>
    <w:rsid w:val="00E87C26"/>
    <w:rsid w:val="00E87E32"/>
    <w:rsid w:val="00E87E82"/>
    <w:rsid w:val="00E87F03"/>
    <w:rsid w:val="00E900FB"/>
    <w:rsid w:val="00E903D6"/>
    <w:rsid w:val="00E9079C"/>
    <w:rsid w:val="00E90A91"/>
    <w:rsid w:val="00E912BF"/>
    <w:rsid w:val="00E913FA"/>
    <w:rsid w:val="00E91426"/>
    <w:rsid w:val="00E91E78"/>
    <w:rsid w:val="00E91E86"/>
    <w:rsid w:val="00E92098"/>
    <w:rsid w:val="00E92268"/>
    <w:rsid w:val="00E9239C"/>
    <w:rsid w:val="00E92E2D"/>
    <w:rsid w:val="00E93361"/>
    <w:rsid w:val="00E9368C"/>
    <w:rsid w:val="00E93795"/>
    <w:rsid w:val="00E93812"/>
    <w:rsid w:val="00E939C3"/>
    <w:rsid w:val="00E939F3"/>
    <w:rsid w:val="00E93DAC"/>
    <w:rsid w:val="00E94960"/>
    <w:rsid w:val="00E94A46"/>
    <w:rsid w:val="00E94BC2"/>
    <w:rsid w:val="00E94E7D"/>
    <w:rsid w:val="00E9506B"/>
    <w:rsid w:val="00E952C4"/>
    <w:rsid w:val="00E95330"/>
    <w:rsid w:val="00E955F7"/>
    <w:rsid w:val="00E9563F"/>
    <w:rsid w:val="00E957F5"/>
    <w:rsid w:val="00E959CC"/>
    <w:rsid w:val="00E95B0C"/>
    <w:rsid w:val="00E95B8E"/>
    <w:rsid w:val="00E95C60"/>
    <w:rsid w:val="00E96276"/>
    <w:rsid w:val="00E964DB"/>
    <w:rsid w:val="00E9697B"/>
    <w:rsid w:val="00E96CBB"/>
    <w:rsid w:val="00E97079"/>
    <w:rsid w:val="00E972CF"/>
    <w:rsid w:val="00EA03D4"/>
    <w:rsid w:val="00EA03FD"/>
    <w:rsid w:val="00EA08D3"/>
    <w:rsid w:val="00EA0BAD"/>
    <w:rsid w:val="00EA0C10"/>
    <w:rsid w:val="00EA0D1D"/>
    <w:rsid w:val="00EA0D59"/>
    <w:rsid w:val="00EA0FE3"/>
    <w:rsid w:val="00EA1105"/>
    <w:rsid w:val="00EA2193"/>
    <w:rsid w:val="00EA2264"/>
    <w:rsid w:val="00EA22F2"/>
    <w:rsid w:val="00EA2460"/>
    <w:rsid w:val="00EA26C0"/>
    <w:rsid w:val="00EA2CB4"/>
    <w:rsid w:val="00EA2F43"/>
    <w:rsid w:val="00EA3012"/>
    <w:rsid w:val="00EA3305"/>
    <w:rsid w:val="00EA3AD5"/>
    <w:rsid w:val="00EA4101"/>
    <w:rsid w:val="00EA419C"/>
    <w:rsid w:val="00EA45CF"/>
    <w:rsid w:val="00EA460A"/>
    <w:rsid w:val="00EA4924"/>
    <w:rsid w:val="00EA49DC"/>
    <w:rsid w:val="00EA512C"/>
    <w:rsid w:val="00EA537C"/>
    <w:rsid w:val="00EA5AA8"/>
    <w:rsid w:val="00EA5BE5"/>
    <w:rsid w:val="00EA5D20"/>
    <w:rsid w:val="00EA5FFC"/>
    <w:rsid w:val="00EA60BC"/>
    <w:rsid w:val="00EA60FD"/>
    <w:rsid w:val="00EA63E8"/>
    <w:rsid w:val="00EA6599"/>
    <w:rsid w:val="00EA732C"/>
    <w:rsid w:val="00EA743B"/>
    <w:rsid w:val="00EA7A7F"/>
    <w:rsid w:val="00EB0033"/>
    <w:rsid w:val="00EB062B"/>
    <w:rsid w:val="00EB0E94"/>
    <w:rsid w:val="00EB0F95"/>
    <w:rsid w:val="00EB109E"/>
    <w:rsid w:val="00EB1324"/>
    <w:rsid w:val="00EB185F"/>
    <w:rsid w:val="00EB1C7F"/>
    <w:rsid w:val="00EB1FDF"/>
    <w:rsid w:val="00EB2541"/>
    <w:rsid w:val="00EB2D15"/>
    <w:rsid w:val="00EB3189"/>
    <w:rsid w:val="00EB31EA"/>
    <w:rsid w:val="00EB3BB1"/>
    <w:rsid w:val="00EB3D35"/>
    <w:rsid w:val="00EB3E9B"/>
    <w:rsid w:val="00EB40D2"/>
    <w:rsid w:val="00EB40E0"/>
    <w:rsid w:val="00EB42A8"/>
    <w:rsid w:val="00EB442F"/>
    <w:rsid w:val="00EB45BE"/>
    <w:rsid w:val="00EB49DC"/>
    <w:rsid w:val="00EB4A02"/>
    <w:rsid w:val="00EB4D89"/>
    <w:rsid w:val="00EB502B"/>
    <w:rsid w:val="00EB5269"/>
    <w:rsid w:val="00EB5497"/>
    <w:rsid w:val="00EB5726"/>
    <w:rsid w:val="00EB57F2"/>
    <w:rsid w:val="00EB59CE"/>
    <w:rsid w:val="00EB5ABB"/>
    <w:rsid w:val="00EB62EF"/>
    <w:rsid w:val="00EB6750"/>
    <w:rsid w:val="00EB6832"/>
    <w:rsid w:val="00EB748A"/>
    <w:rsid w:val="00EB760A"/>
    <w:rsid w:val="00EB76E0"/>
    <w:rsid w:val="00EB7AEA"/>
    <w:rsid w:val="00EC00AC"/>
    <w:rsid w:val="00EC00DA"/>
    <w:rsid w:val="00EC00F0"/>
    <w:rsid w:val="00EC02DC"/>
    <w:rsid w:val="00EC0963"/>
    <w:rsid w:val="00EC0D51"/>
    <w:rsid w:val="00EC0E61"/>
    <w:rsid w:val="00EC12B2"/>
    <w:rsid w:val="00EC1FE4"/>
    <w:rsid w:val="00EC21B2"/>
    <w:rsid w:val="00EC21D8"/>
    <w:rsid w:val="00EC2344"/>
    <w:rsid w:val="00EC2484"/>
    <w:rsid w:val="00EC260F"/>
    <w:rsid w:val="00EC28A8"/>
    <w:rsid w:val="00EC2A06"/>
    <w:rsid w:val="00EC2D75"/>
    <w:rsid w:val="00EC2DAC"/>
    <w:rsid w:val="00EC2DCA"/>
    <w:rsid w:val="00EC2DD4"/>
    <w:rsid w:val="00EC2EE0"/>
    <w:rsid w:val="00EC3A96"/>
    <w:rsid w:val="00EC3F62"/>
    <w:rsid w:val="00EC40D6"/>
    <w:rsid w:val="00EC420D"/>
    <w:rsid w:val="00EC436C"/>
    <w:rsid w:val="00EC47EF"/>
    <w:rsid w:val="00EC4818"/>
    <w:rsid w:val="00EC4870"/>
    <w:rsid w:val="00EC4B7F"/>
    <w:rsid w:val="00EC4E73"/>
    <w:rsid w:val="00EC54BA"/>
    <w:rsid w:val="00EC59C1"/>
    <w:rsid w:val="00EC5A4A"/>
    <w:rsid w:val="00EC61DB"/>
    <w:rsid w:val="00EC6628"/>
    <w:rsid w:val="00EC6632"/>
    <w:rsid w:val="00EC744B"/>
    <w:rsid w:val="00EC7766"/>
    <w:rsid w:val="00EC79BA"/>
    <w:rsid w:val="00EC7A1E"/>
    <w:rsid w:val="00ED0357"/>
    <w:rsid w:val="00ED0680"/>
    <w:rsid w:val="00ED06D8"/>
    <w:rsid w:val="00ED0E6D"/>
    <w:rsid w:val="00ED1504"/>
    <w:rsid w:val="00ED1919"/>
    <w:rsid w:val="00ED1ADB"/>
    <w:rsid w:val="00ED1B9D"/>
    <w:rsid w:val="00ED1C86"/>
    <w:rsid w:val="00ED23C6"/>
    <w:rsid w:val="00ED2C07"/>
    <w:rsid w:val="00ED2FF1"/>
    <w:rsid w:val="00ED37B1"/>
    <w:rsid w:val="00ED3CED"/>
    <w:rsid w:val="00ED3DB8"/>
    <w:rsid w:val="00ED3E43"/>
    <w:rsid w:val="00ED4158"/>
    <w:rsid w:val="00ED41D3"/>
    <w:rsid w:val="00ED4AB6"/>
    <w:rsid w:val="00ED553E"/>
    <w:rsid w:val="00ED5685"/>
    <w:rsid w:val="00ED5802"/>
    <w:rsid w:val="00ED5A02"/>
    <w:rsid w:val="00ED5E38"/>
    <w:rsid w:val="00ED5F7A"/>
    <w:rsid w:val="00ED6477"/>
    <w:rsid w:val="00ED6817"/>
    <w:rsid w:val="00ED68E3"/>
    <w:rsid w:val="00ED6F54"/>
    <w:rsid w:val="00ED7934"/>
    <w:rsid w:val="00ED79FC"/>
    <w:rsid w:val="00ED7A5A"/>
    <w:rsid w:val="00EE01BE"/>
    <w:rsid w:val="00EE04BF"/>
    <w:rsid w:val="00EE070F"/>
    <w:rsid w:val="00EE087C"/>
    <w:rsid w:val="00EE12B9"/>
    <w:rsid w:val="00EE179E"/>
    <w:rsid w:val="00EE1D52"/>
    <w:rsid w:val="00EE1ED5"/>
    <w:rsid w:val="00EE1F36"/>
    <w:rsid w:val="00EE2362"/>
    <w:rsid w:val="00EE2ABE"/>
    <w:rsid w:val="00EE2CBF"/>
    <w:rsid w:val="00EE304C"/>
    <w:rsid w:val="00EE31C0"/>
    <w:rsid w:val="00EE341B"/>
    <w:rsid w:val="00EE344F"/>
    <w:rsid w:val="00EE3989"/>
    <w:rsid w:val="00EE39D2"/>
    <w:rsid w:val="00EE3ADC"/>
    <w:rsid w:val="00EE4361"/>
    <w:rsid w:val="00EE451C"/>
    <w:rsid w:val="00EE4A94"/>
    <w:rsid w:val="00EE4F4B"/>
    <w:rsid w:val="00EE546B"/>
    <w:rsid w:val="00EE5573"/>
    <w:rsid w:val="00EE56EB"/>
    <w:rsid w:val="00EE5732"/>
    <w:rsid w:val="00EE578F"/>
    <w:rsid w:val="00EE5871"/>
    <w:rsid w:val="00EE58A2"/>
    <w:rsid w:val="00EE5944"/>
    <w:rsid w:val="00EE5D5E"/>
    <w:rsid w:val="00EE60C2"/>
    <w:rsid w:val="00EE6381"/>
    <w:rsid w:val="00EE697E"/>
    <w:rsid w:val="00EE6F74"/>
    <w:rsid w:val="00EE6FA1"/>
    <w:rsid w:val="00EE73E3"/>
    <w:rsid w:val="00EE7F52"/>
    <w:rsid w:val="00EF0165"/>
    <w:rsid w:val="00EF0229"/>
    <w:rsid w:val="00EF035F"/>
    <w:rsid w:val="00EF03B2"/>
    <w:rsid w:val="00EF06C5"/>
    <w:rsid w:val="00EF098D"/>
    <w:rsid w:val="00EF0A26"/>
    <w:rsid w:val="00EF0B9F"/>
    <w:rsid w:val="00EF1062"/>
    <w:rsid w:val="00EF1559"/>
    <w:rsid w:val="00EF16AD"/>
    <w:rsid w:val="00EF1B00"/>
    <w:rsid w:val="00EF1EB8"/>
    <w:rsid w:val="00EF1F7B"/>
    <w:rsid w:val="00EF2544"/>
    <w:rsid w:val="00EF254D"/>
    <w:rsid w:val="00EF257C"/>
    <w:rsid w:val="00EF262B"/>
    <w:rsid w:val="00EF269F"/>
    <w:rsid w:val="00EF2E05"/>
    <w:rsid w:val="00EF32AD"/>
    <w:rsid w:val="00EF32CD"/>
    <w:rsid w:val="00EF38CC"/>
    <w:rsid w:val="00EF3A1C"/>
    <w:rsid w:val="00EF3B92"/>
    <w:rsid w:val="00EF3DDC"/>
    <w:rsid w:val="00EF4351"/>
    <w:rsid w:val="00EF43C2"/>
    <w:rsid w:val="00EF4507"/>
    <w:rsid w:val="00EF45B3"/>
    <w:rsid w:val="00EF45E7"/>
    <w:rsid w:val="00EF47FA"/>
    <w:rsid w:val="00EF482F"/>
    <w:rsid w:val="00EF4C59"/>
    <w:rsid w:val="00EF4FB7"/>
    <w:rsid w:val="00EF5525"/>
    <w:rsid w:val="00EF5AFD"/>
    <w:rsid w:val="00EF61AC"/>
    <w:rsid w:val="00EF64ED"/>
    <w:rsid w:val="00EF682B"/>
    <w:rsid w:val="00EF6B61"/>
    <w:rsid w:val="00EF6D28"/>
    <w:rsid w:val="00EF6FC3"/>
    <w:rsid w:val="00EF713F"/>
    <w:rsid w:val="00EF7873"/>
    <w:rsid w:val="00EF7AEE"/>
    <w:rsid w:val="00EF7B2C"/>
    <w:rsid w:val="00EF7BD2"/>
    <w:rsid w:val="00F00345"/>
    <w:rsid w:val="00F00639"/>
    <w:rsid w:val="00F00897"/>
    <w:rsid w:val="00F00A75"/>
    <w:rsid w:val="00F00E49"/>
    <w:rsid w:val="00F016FF"/>
    <w:rsid w:val="00F01AA6"/>
    <w:rsid w:val="00F01AC0"/>
    <w:rsid w:val="00F01C1A"/>
    <w:rsid w:val="00F02314"/>
    <w:rsid w:val="00F0257B"/>
    <w:rsid w:val="00F0297B"/>
    <w:rsid w:val="00F02B74"/>
    <w:rsid w:val="00F02F53"/>
    <w:rsid w:val="00F03380"/>
    <w:rsid w:val="00F038F1"/>
    <w:rsid w:val="00F03DDC"/>
    <w:rsid w:val="00F04016"/>
    <w:rsid w:val="00F04F63"/>
    <w:rsid w:val="00F05193"/>
    <w:rsid w:val="00F0598B"/>
    <w:rsid w:val="00F05E5F"/>
    <w:rsid w:val="00F06172"/>
    <w:rsid w:val="00F06281"/>
    <w:rsid w:val="00F066A6"/>
    <w:rsid w:val="00F06868"/>
    <w:rsid w:val="00F06AC6"/>
    <w:rsid w:val="00F06B15"/>
    <w:rsid w:val="00F06D51"/>
    <w:rsid w:val="00F071BA"/>
    <w:rsid w:val="00F075AC"/>
    <w:rsid w:val="00F0779E"/>
    <w:rsid w:val="00F07813"/>
    <w:rsid w:val="00F1033A"/>
    <w:rsid w:val="00F108B0"/>
    <w:rsid w:val="00F11383"/>
    <w:rsid w:val="00F113D4"/>
    <w:rsid w:val="00F11908"/>
    <w:rsid w:val="00F119F2"/>
    <w:rsid w:val="00F11A69"/>
    <w:rsid w:val="00F11B35"/>
    <w:rsid w:val="00F11D8D"/>
    <w:rsid w:val="00F123C5"/>
    <w:rsid w:val="00F12E6C"/>
    <w:rsid w:val="00F12F7D"/>
    <w:rsid w:val="00F1321F"/>
    <w:rsid w:val="00F1344E"/>
    <w:rsid w:val="00F138DC"/>
    <w:rsid w:val="00F13AF1"/>
    <w:rsid w:val="00F14047"/>
    <w:rsid w:val="00F144B9"/>
    <w:rsid w:val="00F14755"/>
    <w:rsid w:val="00F14A00"/>
    <w:rsid w:val="00F14BD8"/>
    <w:rsid w:val="00F14D0F"/>
    <w:rsid w:val="00F150BA"/>
    <w:rsid w:val="00F154BE"/>
    <w:rsid w:val="00F15856"/>
    <w:rsid w:val="00F159F5"/>
    <w:rsid w:val="00F15A86"/>
    <w:rsid w:val="00F15F6C"/>
    <w:rsid w:val="00F16392"/>
    <w:rsid w:val="00F1642F"/>
    <w:rsid w:val="00F16978"/>
    <w:rsid w:val="00F16D6A"/>
    <w:rsid w:val="00F17085"/>
    <w:rsid w:val="00F17147"/>
    <w:rsid w:val="00F173D5"/>
    <w:rsid w:val="00F174E5"/>
    <w:rsid w:val="00F1756F"/>
    <w:rsid w:val="00F1768F"/>
    <w:rsid w:val="00F17BCD"/>
    <w:rsid w:val="00F20253"/>
    <w:rsid w:val="00F202DF"/>
    <w:rsid w:val="00F204B8"/>
    <w:rsid w:val="00F2081E"/>
    <w:rsid w:val="00F20981"/>
    <w:rsid w:val="00F20F3D"/>
    <w:rsid w:val="00F20F42"/>
    <w:rsid w:val="00F20F55"/>
    <w:rsid w:val="00F21225"/>
    <w:rsid w:val="00F21883"/>
    <w:rsid w:val="00F21CB9"/>
    <w:rsid w:val="00F21D4C"/>
    <w:rsid w:val="00F221C6"/>
    <w:rsid w:val="00F22365"/>
    <w:rsid w:val="00F223D2"/>
    <w:rsid w:val="00F2284B"/>
    <w:rsid w:val="00F22AA6"/>
    <w:rsid w:val="00F22B90"/>
    <w:rsid w:val="00F22D2B"/>
    <w:rsid w:val="00F233DD"/>
    <w:rsid w:val="00F238B8"/>
    <w:rsid w:val="00F23924"/>
    <w:rsid w:val="00F2424B"/>
    <w:rsid w:val="00F24282"/>
    <w:rsid w:val="00F24D15"/>
    <w:rsid w:val="00F24D83"/>
    <w:rsid w:val="00F250AF"/>
    <w:rsid w:val="00F25487"/>
    <w:rsid w:val="00F25F1B"/>
    <w:rsid w:val="00F25FB5"/>
    <w:rsid w:val="00F260FA"/>
    <w:rsid w:val="00F26114"/>
    <w:rsid w:val="00F26140"/>
    <w:rsid w:val="00F269B2"/>
    <w:rsid w:val="00F26C0C"/>
    <w:rsid w:val="00F26C5C"/>
    <w:rsid w:val="00F27080"/>
    <w:rsid w:val="00F2712F"/>
    <w:rsid w:val="00F27166"/>
    <w:rsid w:val="00F27B2E"/>
    <w:rsid w:val="00F27B71"/>
    <w:rsid w:val="00F3005A"/>
    <w:rsid w:val="00F300EF"/>
    <w:rsid w:val="00F30E4E"/>
    <w:rsid w:val="00F31124"/>
    <w:rsid w:val="00F315DC"/>
    <w:rsid w:val="00F3184B"/>
    <w:rsid w:val="00F31BB4"/>
    <w:rsid w:val="00F31D66"/>
    <w:rsid w:val="00F3208D"/>
    <w:rsid w:val="00F3269C"/>
    <w:rsid w:val="00F326C8"/>
    <w:rsid w:val="00F32896"/>
    <w:rsid w:val="00F32B50"/>
    <w:rsid w:val="00F32B67"/>
    <w:rsid w:val="00F32B86"/>
    <w:rsid w:val="00F32CE0"/>
    <w:rsid w:val="00F32D18"/>
    <w:rsid w:val="00F32EE7"/>
    <w:rsid w:val="00F33002"/>
    <w:rsid w:val="00F33007"/>
    <w:rsid w:val="00F33458"/>
    <w:rsid w:val="00F335E1"/>
    <w:rsid w:val="00F33A69"/>
    <w:rsid w:val="00F33A97"/>
    <w:rsid w:val="00F34349"/>
    <w:rsid w:val="00F34625"/>
    <w:rsid w:val="00F346BF"/>
    <w:rsid w:val="00F347BB"/>
    <w:rsid w:val="00F34A48"/>
    <w:rsid w:val="00F34FA7"/>
    <w:rsid w:val="00F35220"/>
    <w:rsid w:val="00F35807"/>
    <w:rsid w:val="00F35853"/>
    <w:rsid w:val="00F35957"/>
    <w:rsid w:val="00F35BD9"/>
    <w:rsid w:val="00F35D5F"/>
    <w:rsid w:val="00F35F4F"/>
    <w:rsid w:val="00F3638B"/>
    <w:rsid w:val="00F36647"/>
    <w:rsid w:val="00F3678F"/>
    <w:rsid w:val="00F3694A"/>
    <w:rsid w:val="00F369BB"/>
    <w:rsid w:val="00F36FB6"/>
    <w:rsid w:val="00F372E1"/>
    <w:rsid w:val="00F37423"/>
    <w:rsid w:val="00F37741"/>
    <w:rsid w:val="00F37C29"/>
    <w:rsid w:val="00F37C7C"/>
    <w:rsid w:val="00F37C9C"/>
    <w:rsid w:val="00F37F1F"/>
    <w:rsid w:val="00F400EC"/>
    <w:rsid w:val="00F40389"/>
    <w:rsid w:val="00F4051C"/>
    <w:rsid w:val="00F40580"/>
    <w:rsid w:val="00F40991"/>
    <w:rsid w:val="00F40D39"/>
    <w:rsid w:val="00F414EC"/>
    <w:rsid w:val="00F41685"/>
    <w:rsid w:val="00F41693"/>
    <w:rsid w:val="00F41F06"/>
    <w:rsid w:val="00F4247D"/>
    <w:rsid w:val="00F425C5"/>
    <w:rsid w:val="00F42881"/>
    <w:rsid w:val="00F42CC7"/>
    <w:rsid w:val="00F42D0D"/>
    <w:rsid w:val="00F42E3F"/>
    <w:rsid w:val="00F42FE6"/>
    <w:rsid w:val="00F43012"/>
    <w:rsid w:val="00F43161"/>
    <w:rsid w:val="00F4355D"/>
    <w:rsid w:val="00F4375A"/>
    <w:rsid w:val="00F43791"/>
    <w:rsid w:val="00F4404B"/>
    <w:rsid w:val="00F44345"/>
    <w:rsid w:val="00F444AA"/>
    <w:rsid w:val="00F447AE"/>
    <w:rsid w:val="00F448DE"/>
    <w:rsid w:val="00F44A48"/>
    <w:rsid w:val="00F44BD5"/>
    <w:rsid w:val="00F4560A"/>
    <w:rsid w:val="00F458B1"/>
    <w:rsid w:val="00F458FE"/>
    <w:rsid w:val="00F45960"/>
    <w:rsid w:val="00F45E1D"/>
    <w:rsid w:val="00F46275"/>
    <w:rsid w:val="00F462C1"/>
    <w:rsid w:val="00F4705B"/>
    <w:rsid w:val="00F4762F"/>
    <w:rsid w:val="00F47720"/>
    <w:rsid w:val="00F47945"/>
    <w:rsid w:val="00F4794E"/>
    <w:rsid w:val="00F479E5"/>
    <w:rsid w:val="00F479EE"/>
    <w:rsid w:val="00F47D4E"/>
    <w:rsid w:val="00F47D69"/>
    <w:rsid w:val="00F47D87"/>
    <w:rsid w:val="00F50161"/>
    <w:rsid w:val="00F501D1"/>
    <w:rsid w:val="00F5080B"/>
    <w:rsid w:val="00F508F0"/>
    <w:rsid w:val="00F50D27"/>
    <w:rsid w:val="00F510C4"/>
    <w:rsid w:val="00F510FF"/>
    <w:rsid w:val="00F51374"/>
    <w:rsid w:val="00F513E4"/>
    <w:rsid w:val="00F516A1"/>
    <w:rsid w:val="00F516B2"/>
    <w:rsid w:val="00F518DA"/>
    <w:rsid w:val="00F51A6D"/>
    <w:rsid w:val="00F52214"/>
    <w:rsid w:val="00F52296"/>
    <w:rsid w:val="00F52569"/>
    <w:rsid w:val="00F526B8"/>
    <w:rsid w:val="00F52759"/>
    <w:rsid w:val="00F5286A"/>
    <w:rsid w:val="00F52C2B"/>
    <w:rsid w:val="00F52D3A"/>
    <w:rsid w:val="00F52F93"/>
    <w:rsid w:val="00F52FFA"/>
    <w:rsid w:val="00F5331E"/>
    <w:rsid w:val="00F53907"/>
    <w:rsid w:val="00F53A8A"/>
    <w:rsid w:val="00F53BC5"/>
    <w:rsid w:val="00F53CDD"/>
    <w:rsid w:val="00F53EC5"/>
    <w:rsid w:val="00F543AF"/>
    <w:rsid w:val="00F5448F"/>
    <w:rsid w:val="00F54ED7"/>
    <w:rsid w:val="00F550CE"/>
    <w:rsid w:val="00F550D8"/>
    <w:rsid w:val="00F5528E"/>
    <w:rsid w:val="00F55BB3"/>
    <w:rsid w:val="00F55CFE"/>
    <w:rsid w:val="00F55E4A"/>
    <w:rsid w:val="00F56336"/>
    <w:rsid w:val="00F56387"/>
    <w:rsid w:val="00F563C9"/>
    <w:rsid w:val="00F56C6C"/>
    <w:rsid w:val="00F56D89"/>
    <w:rsid w:val="00F5704C"/>
    <w:rsid w:val="00F5748A"/>
    <w:rsid w:val="00F5768E"/>
    <w:rsid w:val="00F578AF"/>
    <w:rsid w:val="00F578F8"/>
    <w:rsid w:val="00F57950"/>
    <w:rsid w:val="00F57C2F"/>
    <w:rsid w:val="00F57F0C"/>
    <w:rsid w:val="00F57FE9"/>
    <w:rsid w:val="00F60135"/>
    <w:rsid w:val="00F601E3"/>
    <w:rsid w:val="00F60213"/>
    <w:rsid w:val="00F60DDE"/>
    <w:rsid w:val="00F61077"/>
    <w:rsid w:val="00F611A0"/>
    <w:rsid w:val="00F61437"/>
    <w:rsid w:val="00F614B5"/>
    <w:rsid w:val="00F61DDF"/>
    <w:rsid w:val="00F621B5"/>
    <w:rsid w:val="00F627EB"/>
    <w:rsid w:val="00F62CFC"/>
    <w:rsid w:val="00F62E9E"/>
    <w:rsid w:val="00F62ECD"/>
    <w:rsid w:val="00F6326E"/>
    <w:rsid w:val="00F634D4"/>
    <w:rsid w:val="00F634FC"/>
    <w:rsid w:val="00F635A7"/>
    <w:rsid w:val="00F63FDF"/>
    <w:rsid w:val="00F642BC"/>
    <w:rsid w:val="00F65472"/>
    <w:rsid w:val="00F65556"/>
    <w:rsid w:val="00F65603"/>
    <w:rsid w:val="00F6562C"/>
    <w:rsid w:val="00F658B5"/>
    <w:rsid w:val="00F66100"/>
    <w:rsid w:val="00F661AF"/>
    <w:rsid w:val="00F665BF"/>
    <w:rsid w:val="00F6686A"/>
    <w:rsid w:val="00F668D5"/>
    <w:rsid w:val="00F669BD"/>
    <w:rsid w:val="00F66D49"/>
    <w:rsid w:val="00F66E77"/>
    <w:rsid w:val="00F66F4D"/>
    <w:rsid w:val="00F67408"/>
    <w:rsid w:val="00F674CB"/>
    <w:rsid w:val="00F67607"/>
    <w:rsid w:val="00F676A6"/>
    <w:rsid w:val="00F677A3"/>
    <w:rsid w:val="00F677BF"/>
    <w:rsid w:val="00F67C33"/>
    <w:rsid w:val="00F67C8C"/>
    <w:rsid w:val="00F7021E"/>
    <w:rsid w:val="00F706A7"/>
    <w:rsid w:val="00F70C7F"/>
    <w:rsid w:val="00F70D58"/>
    <w:rsid w:val="00F7153E"/>
    <w:rsid w:val="00F71808"/>
    <w:rsid w:val="00F71C17"/>
    <w:rsid w:val="00F72BDE"/>
    <w:rsid w:val="00F7328A"/>
    <w:rsid w:val="00F7380F"/>
    <w:rsid w:val="00F73DA2"/>
    <w:rsid w:val="00F73E9B"/>
    <w:rsid w:val="00F74161"/>
    <w:rsid w:val="00F7446F"/>
    <w:rsid w:val="00F749AE"/>
    <w:rsid w:val="00F74B89"/>
    <w:rsid w:val="00F74FC2"/>
    <w:rsid w:val="00F758E8"/>
    <w:rsid w:val="00F75BA4"/>
    <w:rsid w:val="00F75E81"/>
    <w:rsid w:val="00F75E90"/>
    <w:rsid w:val="00F75FE9"/>
    <w:rsid w:val="00F7634B"/>
    <w:rsid w:val="00F76670"/>
    <w:rsid w:val="00F766E7"/>
    <w:rsid w:val="00F767AA"/>
    <w:rsid w:val="00F767C4"/>
    <w:rsid w:val="00F76A8B"/>
    <w:rsid w:val="00F76F89"/>
    <w:rsid w:val="00F77381"/>
    <w:rsid w:val="00F775D8"/>
    <w:rsid w:val="00F7792E"/>
    <w:rsid w:val="00F77CAD"/>
    <w:rsid w:val="00F800C9"/>
    <w:rsid w:val="00F8029E"/>
    <w:rsid w:val="00F802E1"/>
    <w:rsid w:val="00F80431"/>
    <w:rsid w:val="00F80471"/>
    <w:rsid w:val="00F8052B"/>
    <w:rsid w:val="00F80584"/>
    <w:rsid w:val="00F806AA"/>
    <w:rsid w:val="00F8095A"/>
    <w:rsid w:val="00F80975"/>
    <w:rsid w:val="00F80BD4"/>
    <w:rsid w:val="00F815E5"/>
    <w:rsid w:val="00F816BB"/>
    <w:rsid w:val="00F81719"/>
    <w:rsid w:val="00F81B91"/>
    <w:rsid w:val="00F81CA3"/>
    <w:rsid w:val="00F821DD"/>
    <w:rsid w:val="00F82B27"/>
    <w:rsid w:val="00F82B8D"/>
    <w:rsid w:val="00F8317A"/>
    <w:rsid w:val="00F83249"/>
    <w:rsid w:val="00F833E8"/>
    <w:rsid w:val="00F83E3E"/>
    <w:rsid w:val="00F83E94"/>
    <w:rsid w:val="00F83EA5"/>
    <w:rsid w:val="00F8449E"/>
    <w:rsid w:val="00F84B97"/>
    <w:rsid w:val="00F84F65"/>
    <w:rsid w:val="00F852CB"/>
    <w:rsid w:val="00F8562D"/>
    <w:rsid w:val="00F858DE"/>
    <w:rsid w:val="00F86087"/>
    <w:rsid w:val="00F86474"/>
    <w:rsid w:val="00F86778"/>
    <w:rsid w:val="00F86C87"/>
    <w:rsid w:val="00F86E86"/>
    <w:rsid w:val="00F86EF6"/>
    <w:rsid w:val="00F8729C"/>
    <w:rsid w:val="00F879D3"/>
    <w:rsid w:val="00F87C1A"/>
    <w:rsid w:val="00F87DDB"/>
    <w:rsid w:val="00F90308"/>
    <w:rsid w:val="00F9051F"/>
    <w:rsid w:val="00F9072E"/>
    <w:rsid w:val="00F90774"/>
    <w:rsid w:val="00F90839"/>
    <w:rsid w:val="00F90A08"/>
    <w:rsid w:val="00F90AA3"/>
    <w:rsid w:val="00F90B4C"/>
    <w:rsid w:val="00F90CFA"/>
    <w:rsid w:val="00F90DB8"/>
    <w:rsid w:val="00F9114D"/>
    <w:rsid w:val="00F9119F"/>
    <w:rsid w:val="00F912D6"/>
    <w:rsid w:val="00F91704"/>
    <w:rsid w:val="00F91F2B"/>
    <w:rsid w:val="00F92360"/>
    <w:rsid w:val="00F926A6"/>
    <w:rsid w:val="00F92943"/>
    <w:rsid w:val="00F92A96"/>
    <w:rsid w:val="00F92E45"/>
    <w:rsid w:val="00F92F01"/>
    <w:rsid w:val="00F9367E"/>
    <w:rsid w:val="00F936F4"/>
    <w:rsid w:val="00F93BCF"/>
    <w:rsid w:val="00F944B9"/>
    <w:rsid w:val="00F94617"/>
    <w:rsid w:val="00F94662"/>
    <w:rsid w:val="00F9489D"/>
    <w:rsid w:val="00F948A9"/>
    <w:rsid w:val="00F94C6D"/>
    <w:rsid w:val="00F95046"/>
    <w:rsid w:val="00F95137"/>
    <w:rsid w:val="00F953D7"/>
    <w:rsid w:val="00F9575E"/>
    <w:rsid w:val="00F95FE2"/>
    <w:rsid w:val="00F96076"/>
    <w:rsid w:val="00F965C3"/>
    <w:rsid w:val="00F9680F"/>
    <w:rsid w:val="00F96A0B"/>
    <w:rsid w:val="00F96A36"/>
    <w:rsid w:val="00F96E3C"/>
    <w:rsid w:val="00F96EA4"/>
    <w:rsid w:val="00F97394"/>
    <w:rsid w:val="00F973C4"/>
    <w:rsid w:val="00F9760D"/>
    <w:rsid w:val="00F9760E"/>
    <w:rsid w:val="00F977BD"/>
    <w:rsid w:val="00F9784A"/>
    <w:rsid w:val="00F97A21"/>
    <w:rsid w:val="00F97D63"/>
    <w:rsid w:val="00FA0397"/>
    <w:rsid w:val="00FA08CF"/>
    <w:rsid w:val="00FA0B31"/>
    <w:rsid w:val="00FA0D4E"/>
    <w:rsid w:val="00FA0D60"/>
    <w:rsid w:val="00FA0F75"/>
    <w:rsid w:val="00FA0F9B"/>
    <w:rsid w:val="00FA1245"/>
    <w:rsid w:val="00FA13EB"/>
    <w:rsid w:val="00FA1AD8"/>
    <w:rsid w:val="00FA1D67"/>
    <w:rsid w:val="00FA1E1B"/>
    <w:rsid w:val="00FA22FE"/>
    <w:rsid w:val="00FA24C0"/>
    <w:rsid w:val="00FA253B"/>
    <w:rsid w:val="00FA2935"/>
    <w:rsid w:val="00FA295F"/>
    <w:rsid w:val="00FA298A"/>
    <w:rsid w:val="00FA2E3F"/>
    <w:rsid w:val="00FA32DE"/>
    <w:rsid w:val="00FA3315"/>
    <w:rsid w:val="00FA37B2"/>
    <w:rsid w:val="00FA38AC"/>
    <w:rsid w:val="00FA38D0"/>
    <w:rsid w:val="00FA3928"/>
    <w:rsid w:val="00FA39B7"/>
    <w:rsid w:val="00FA435E"/>
    <w:rsid w:val="00FA4763"/>
    <w:rsid w:val="00FA476F"/>
    <w:rsid w:val="00FA47A0"/>
    <w:rsid w:val="00FA4C2C"/>
    <w:rsid w:val="00FA5323"/>
    <w:rsid w:val="00FA5605"/>
    <w:rsid w:val="00FA5762"/>
    <w:rsid w:val="00FA5A2D"/>
    <w:rsid w:val="00FA5A8E"/>
    <w:rsid w:val="00FA5F65"/>
    <w:rsid w:val="00FA60C7"/>
    <w:rsid w:val="00FA6595"/>
    <w:rsid w:val="00FA6685"/>
    <w:rsid w:val="00FA6A31"/>
    <w:rsid w:val="00FA6B08"/>
    <w:rsid w:val="00FA6C63"/>
    <w:rsid w:val="00FA6CED"/>
    <w:rsid w:val="00FA6D2D"/>
    <w:rsid w:val="00FA6DD6"/>
    <w:rsid w:val="00FA71D8"/>
    <w:rsid w:val="00FA731F"/>
    <w:rsid w:val="00FA7456"/>
    <w:rsid w:val="00FA76B6"/>
    <w:rsid w:val="00FA779D"/>
    <w:rsid w:val="00FA794C"/>
    <w:rsid w:val="00FA797B"/>
    <w:rsid w:val="00FA7E17"/>
    <w:rsid w:val="00FA7ECD"/>
    <w:rsid w:val="00FB0230"/>
    <w:rsid w:val="00FB02D7"/>
    <w:rsid w:val="00FB0645"/>
    <w:rsid w:val="00FB093E"/>
    <w:rsid w:val="00FB0BB7"/>
    <w:rsid w:val="00FB0DD6"/>
    <w:rsid w:val="00FB1086"/>
    <w:rsid w:val="00FB147C"/>
    <w:rsid w:val="00FB16F5"/>
    <w:rsid w:val="00FB17F7"/>
    <w:rsid w:val="00FB1902"/>
    <w:rsid w:val="00FB1BE7"/>
    <w:rsid w:val="00FB1DEC"/>
    <w:rsid w:val="00FB214E"/>
    <w:rsid w:val="00FB2227"/>
    <w:rsid w:val="00FB2346"/>
    <w:rsid w:val="00FB23F4"/>
    <w:rsid w:val="00FB2428"/>
    <w:rsid w:val="00FB25C1"/>
    <w:rsid w:val="00FB2879"/>
    <w:rsid w:val="00FB28B3"/>
    <w:rsid w:val="00FB29DC"/>
    <w:rsid w:val="00FB2EA1"/>
    <w:rsid w:val="00FB3E79"/>
    <w:rsid w:val="00FB4037"/>
    <w:rsid w:val="00FB430A"/>
    <w:rsid w:val="00FB4890"/>
    <w:rsid w:val="00FB4A2D"/>
    <w:rsid w:val="00FB550C"/>
    <w:rsid w:val="00FB5558"/>
    <w:rsid w:val="00FB5586"/>
    <w:rsid w:val="00FB5EDE"/>
    <w:rsid w:val="00FB5FDD"/>
    <w:rsid w:val="00FB6225"/>
    <w:rsid w:val="00FB65AC"/>
    <w:rsid w:val="00FB6BAB"/>
    <w:rsid w:val="00FB6C6E"/>
    <w:rsid w:val="00FB6F5F"/>
    <w:rsid w:val="00FB6F7F"/>
    <w:rsid w:val="00FB7B7E"/>
    <w:rsid w:val="00FC0157"/>
    <w:rsid w:val="00FC029A"/>
    <w:rsid w:val="00FC02CA"/>
    <w:rsid w:val="00FC0356"/>
    <w:rsid w:val="00FC063C"/>
    <w:rsid w:val="00FC0936"/>
    <w:rsid w:val="00FC0B45"/>
    <w:rsid w:val="00FC0B8C"/>
    <w:rsid w:val="00FC0D6C"/>
    <w:rsid w:val="00FC120B"/>
    <w:rsid w:val="00FC121B"/>
    <w:rsid w:val="00FC1330"/>
    <w:rsid w:val="00FC154B"/>
    <w:rsid w:val="00FC1574"/>
    <w:rsid w:val="00FC18DE"/>
    <w:rsid w:val="00FC1C52"/>
    <w:rsid w:val="00FC1EE6"/>
    <w:rsid w:val="00FC235A"/>
    <w:rsid w:val="00FC239E"/>
    <w:rsid w:val="00FC28E7"/>
    <w:rsid w:val="00FC299F"/>
    <w:rsid w:val="00FC29DC"/>
    <w:rsid w:val="00FC2D33"/>
    <w:rsid w:val="00FC2E5C"/>
    <w:rsid w:val="00FC3059"/>
    <w:rsid w:val="00FC3AAC"/>
    <w:rsid w:val="00FC3B03"/>
    <w:rsid w:val="00FC3BBC"/>
    <w:rsid w:val="00FC3E96"/>
    <w:rsid w:val="00FC43FE"/>
    <w:rsid w:val="00FC4748"/>
    <w:rsid w:val="00FC4A14"/>
    <w:rsid w:val="00FC4BD0"/>
    <w:rsid w:val="00FC4CE3"/>
    <w:rsid w:val="00FC4DD5"/>
    <w:rsid w:val="00FC4E98"/>
    <w:rsid w:val="00FC4F35"/>
    <w:rsid w:val="00FC5168"/>
    <w:rsid w:val="00FC5619"/>
    <w:rsid w:val="00FC57C9"/>
    <w:rsid w:val="00FC5A2B"/>
    <w:rsid w:val="00FC65F1"/>
    <w:rsid w:val="00FC702B"/>
    <w:rsid w:val="00FC7047"/>
    <w:rsid w:val="00FC71B9"/>
    <w:rsid w:val="00FC71BE"/>
    <w:rsid w:val="00FC7350"/>
    <w:rsid w:val="00FC735E"/>
    <w:rsid w:val="00FC74C9"/>
    <w:rsid w:val="00FC780F"/>
    <w:rsid w:val="00FC7944"/>
    <w:rsid w:val="00FC7B9C"/>
    <w:rsid w:val="00FD080A"/>
    <w:rsid w:val="00FD1100"/>
    <w:rsid w:val="00FD1616"/>
    <w:rsid w:val="00FD1678"/>
    <w:rsid w:val="00FD1B24"/>
    <w:rsid w:val="00FD1F1A"/>
    <w:rsid w:val="00FD1F74"/>
    <w:rsid w:val="00FD226D"/>
    <w:rsid w:val="00FD2272"/>
    <w:rsid w:val="00FD2282"/>
    <w:rsid w:val="00FD23E0"/>
    <w:rsid w:val="00FD253A"/>
    <w:rsid w:val="00FD2716"/>
    <w:rsid w:val="00FD2818"/>
    <w:rsid w:val="00FD2A23"/>
    <w:rsid w:val="00FD2D80"/>
    <w:rsid w:val="00FD3DF3"/>
    <w:rsid w:val="00FD4238"/>
    <w:rsid w:val="00FD44F5"/>
    <w:rsid w:val="00FD4A9A"/>
    <w:rsid w:val="00FD4AE7"/>
    <w:rsid w:val="00FD5212"/>
    <w:rsid w:val="00FD5280"/>
    <w:rsid w:val="00FD548C"/>
    <w:rsid w:val="00FD548E"/>
    <w:rsid w:val="00FD550F"/>
    <w:rsid w:val="00FD57DB"/>
    <w:rsid w:val="00FD5CDF"/>
    <w:rsid w:val="00FD60FF"/>
    <w:rsid w:val="00FD612F"/>
    <w:rsid w:val="00FD6237"/>
    <w:rsid w:val="00FD633A"/>
    <w:rsid w:val="00FD6380"/>
    <w:rsid w:val="00FD638A"/>
    <w:rsid w:val="00FD63CA"/>
    <w:rsid w:val="00FD6A3E"/>
    <w:rsid w:val="00FD6C64"/>
    <w:rsid w:val="00FD6D54"/>
    <w:rsid w:val="00FD6DE6"/>
    <w:rsid w:val="00FD6E7F"/>
    <w:rsid w:val="00FD769B"/>
    <w:rsid w:val="00FD7B1B"/>
    <w:rsid w:val="00FD7B52"/>
    <w:rsid w:val="00FD7B82"/>
    <w:rsid w:val="00FD7D8C"/>
    <w:rsid w:val="00FD7DBD"/>
    <w:rsid w:val="00FE03F1"/>
    <w:rsid w:val="00FE0433"/>
    <w:rsid w:val="00FE09CA"/>
    <w:rsid w:val="00FE0CA2"/>
    <w:rsid w:val="00FE0F49"/>
    <w:rsid w:val="00FE0FBF"/>
    <w:rsid w:val="00FE174D"/>
    <w:rsid w:val="00FE1803"/>
    <w:rsid w:val="00FE1D64"/>
    <w:rsid w:val="00FE1F09"/>
    <w:rsid w:val="00FE26B6"/>
    <w:rsid w:val="00FE2887"/>
    <w:rsid w:val="00FE2B6F"/>
    <w:rsid w:val="00FE2D6C"/>
    <w:rsid w:val="00FE33B5"/>
    <w:rsid w:val="00FE349C"/>
    <w:rsid w:val="00FE359C"/>
    <w:rsid w:val="00FE36DA"/>
    <w:rsid w:val="00FE3BB8"/>
    <w:rsid w:val="00FE45D1"/>
    <w:rsid w:val="00FE4939"/>
    <w:rsid w:val="00FE4F4C"/>
    <w:rsid w:val="00FE50F9"/>
    <w:rsid w:val="00FE55D7"/>
    <w:rsid w:val="00FE5962"/>
    <w:rsid w:val="00FE5A3F"/>
    <w:rsid w:val="00FE5A48"/>
    <w:rsid w:val="00FE5A78"/>
    <w:rsid w:val="00FE6518"/>
    <w:rsid w:val="00FE67C3"/>
    <w:rsid w:val="00FE6801"/>
    <w:rsid w:val="00FE68D2"/>
    <w:rsid w:val="00FE6BD2"/>
    <w:rsid w:val="00FE6E2E"/>
    <w:rsid w:val="00FE72FE"/>
    <w:rsid w:val="00FE75FF"/>
    <w:rsid w:val="00FF0286"/>
    <w:rsid w:val="00FF04C9"/>
    <w:rsid w:val="00FF0591"/>
    <w:rsid w:val="00FF05A1"/>
    <w:rsid w:val="00FF069C"/>
    <w:rsid w:val="00FF070B"/>
    <w:rsid w:val="00FF0974"/>
    <w:rsid w:val="00FF183D"/>
    <w:rsid w:val="00FF1946"/>
    <w:rsid w:val="00FF19A8"/>
    <w:rsid w:val="00FF19F0"/>
    <w:rsid w:val="00FF1D6E"/>
    <w:rsid w:val="00FF2697"/>
    <w:rsid w:val="00FF2A6D"/>
    <w:rsid w:val="00FF2B32"/>
    <w:rsid w:val="00FF2D37"/>
    <w:rsid w:val="00FF3493"/>
    <w:rsid w:val="00FF3759"/>
    <w:rsid w:val="00FF3954"/>
    <w:rsid w:val="00FF3D18"/>
    <w:rsid w:val="00FF3E10"/>
    <w:rsid w:val="00FF3FA5"/>
    <w:rsid w:val="00FF4533"/>
    <w:rsid w:val="00FF465C"/>
    <w:rsid w:val="00FF4CBE"/>
    <w:rsid w:val="00FF4DE6"/>
    <w:rsid w:val="00FF5340"/>
    <w:rsid w:val="00FF56CD"/>
    <w:rsid w:val="00FF572F"/>
    <w:rsid w:val="00FF593E"/>
    <w:rsid w:val="00FF59B1"/>
    <w:rsid w:val="00FF62AA"/>
    <w:rsid w:val="00FF724F"/>
    <w:rsid w:val="00FF7258"/>
    <w:rsid w:val="00FF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margin" fill="f" fillcolor="white" stroke="f">
      <v:fill color="white" on="f"/>
      <v:stroke on="f"/>
      <v:shadow opacity=".5"/>
    </o:shapedefaults>
    <o:shapelayout v:ext="edit">
      <o:idmap v:ext="edit" data="1"/>
    </o:shapelayout>
  </w:shapeDefaults>
  <w:decimalSymbol w:val="."/>
  <w:listSeparator w:val=";"/>
  <w14:docId w14:val="17FC9305"/>
  <w15:docId w15:val="{D5A8DF8F-3F61-4475-9B1A-C42F9625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51E"/>
    <w:pPr>
      <w:tabs>
        <w:tab w:val="right" w:pos="8307"/>
      </w:tabs>
      <w:spacing w:before="200" w:line="264" w:lineRule="auto"/>
      <w:jc w:val="both"/>
    </w:pPr>
    <w:rPr>
      <w:rFonts w:asciiTheme="majorHAnsi" w:hAnsiTheme="majorHAnsi"/>
      <w:sz w:val="22"/>
      <w:lang w:val="en-GB" w:eastAsia="de-DE"/>
    </w:rPr>
  </w:style>
  <w:style w:type="paragraph" w:styleId="Balk1">
    <w:name w:val="heading 1"/>
    <w:aliases w:val="Char Char"/>
    <w:basedOn w:val="Normal"/>
    <w:next w:val="Normal"/>
    <w:qFormat/>
    <w:rsid w:val="001701C7"/>
    <w:pPr>
      <w:keepNext/>
      <w:numPr>
        <w:numId w:val="1"/>
      </w:numPr>
      <w:tabs>
        <w:tab w:val="left" w:pos="0"/>
      </w:tabs>
      <w:spacing w:before="480"/>
      <w:jc w:val="left"/>
      <w:outlineLvl w:val="0"/>
    </w:pPr>
    <w:rPr>
      <w:b/>
      <w:caps/>
    </w:rPr>
  </w:style>
  <w:style w:type="paragraph" w:styleId="Balk2">
    <w:name w:val="heading 2"/>
    <w:aliases w:val="Heading 2 Char Char Char,Başlık 2 Char Char"/>
    <w:basedOn w:val="Balk1"/>
    <w:next w:val="Normal"/>
    <w:link w:val="Balk2Char"/>
    <w:qFormat/>
    <w:rsid w:val="00FF2A6D"/>
    <w:pPr>
      <w:numPr>
        <w:ilvl w:val="1"/>
      </w:numPr>
      <w:spacing w:before="360"/>
      <w:outlineLvl w:val="1"/>
    </w:pPr>
    <w:rPr>
      <w:caps w:val="0"/>
    </w:rPr>
  </w:style>
  <w:style w:type="paragraph" w:styleId="Balk3">
    <w:name w:val="heading 3"/>
    <w:aliases w:val="Heading 3 Char Char"/>
    <w:basedOn w:val="Balk2"/>
    <w:next w:val="Normal"/>
    <w:qFormat/>
    <w:rsid w:val="00CB6EC5"/>
    <w:pPr>
      <w:numPr>
        <w:ilvl w:val="2"/>
      </w:numPr>
      <w:spacing w:before="240"/>
      <w:outlineLvl w:val="2"/>
    </w:pPr>
    <w:rPr>
      <w:b w:val="0"/>
      <w:i/>
    </w:rPr>
  </w:style>
  <w:style w:type="paragraph" w:styleId="Balk4">
    <w:name w:val="heading 4"/>
    <w:aliases w:val="başlık 4"/>
    <w:basedOn w:val="Balk3"/>
    <w:next w:val="Normal"/>
    <w:autoRedefine/>
    <w:qFormat/>
    <w:rsid w:val="00CB6EC5"/>
    <w:pPr>
      <w:numPr>
        <w:ilvl w:val="3"/>
      </w:numPr>
      <w:tabs>
        <w:tab w:val="clear" w:pos="2042"/>
        <w:tab w:val="clear" w:pos="8307"/>
        <w:tab w:val="right" w:pos="0"/>
      </w:tabs>
      <w:ind w:left="0" w:hanging="993"/>
      <w:outlineLvl w:val="3"/>
    </w:pPr>
  </w:style>
  <w:style w:type="paragraph" w:styleId="Balk5">
    <w:name w:val="heading 5"/>
    <w:basedOn w:val="Balk4"/>
    <w:next w:val="Normal"/>
    <w:autoRedefine/>
    <w:qFormat/>
    <w:rsid w:val="00024A41"/>
    <w:pPr>
      <w:numPr>
        <w:ilvl w:val="4"/>
      </w:numPr>
      <w:ind w:left="0" w:hanging="993"/>
      <w:outlineLvl w:val="4"/>
    </w:pPr>
  </w:style>
  <w:style w:type="paragraph" w:styleId="Balk6">
    <w:name w:val="heading 6"/>
    <w:basedOn w:val="Balk5"/>
    <w:next w:val="Normal"/>
    <w:qFormat/>
    <w:rsid w:val="00D92B69"/>
    <w:pPr>
      <w:outlineLvl w:val="5"/>
    </w:pPr>
    <w:rPr>
      <w:b/>
      <w:sz w:val="28"/>
    </w:rPr>
  </w:style>
  <w:style w:type="paragraph" w:styleId="Balk7">
    <w:name w:val="heading 7"/>
    <w:basedOn w:val="Normal"/>
    <w:next w:val="Normal"/>
    <w:qFormat/>
    <w:rsid w:val="00D92B69"/>
    <w:pPr>
      <w:keepNext/>
      <w:spacing w:before="120" w:after="120"/>
      <w:jc w:val="right"/>
      <w:outlineLvl w:val="6"/>
    </w:pPr>
    <w:rPr>
      <w:u w:val="single"/>
    </w:rPr>
  </w:style>
  <w:style w:type="paragraph" w:styleId="Balk8">
    <w:name w:val="heading 8"/>
    <w:basedOn w:val="Normal"/>
    <w:next w:val="Normal"/>
    <w:qFormat/>
    <w:rsid w:val="00D92B69"/>
    <w:pPr>
      <w:keepNext/>
      <w:tabs>
        <w:tab w:val="left" w:pos="1134"/>
        <w:tab w:val="left" w:pos="1701"/>
        <w:tab w:val="left" w:pos="2268"/>
        <w:tab w:val="left" w:pos="2835"/>
        <w:tab w:val="left" w:pos="3402"/>
        <w:tab w:val="left" w:pos="4536"/>
        <w:tab w:val="left" w:pos="5103"/>
        <w:tab w:val="left" w:pos="5670"/>
        <w:tab w:val="right" w:pos="9356"/>
      </w:tabs>
      <w:outlineLvl w:val="7"/>
    </w:pPr>
    <w:rPr>
      <w:b/>
      <w:sz w:val="28"/>
    </w:rPr>
  </w:style>
  <w:style w:type="paragraph" w:styleId="Balk9">
    <w:name w:val="heading 9"/>
    <w:basedOn w:val="Normal"/>
    <w:next w:val="Normal"/>
    <w:qFormat/>
    <w:rsid w:val="00D92B69"/>
    <w:pPr>
      <w:keepNext/>
      <w:ind w:left="-1021"/>
      <w:outlineLvl w:val="8"/>
    </w:pPr>
    <w:rPr>
      <w:b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T2">
    <w:name w:val="toc 2"/>
    <w:basedOn w:val="T1"/>
    <w:next w:val="Normal"/>
    <w:uiPriority w:val="39"/>
    <w:rsid w:val="00D92B69"/>
    <w:pPr>
      <w:spacing w:before="120"/>
      <w:outlineLvl w:val="1"/>
    </w:pPr>
    <w:rPr>
      <w:caps w:val="0"/>
    </w:rPr>
  </w:style>
  <w:style w:type="paragraph" w:styleId="T1">
    <w:name w:val="toc 1"/>
    <w:basedOn w:val="Normal"/>
    <w:next w:val="Normal"/>
    <w:uiPriority w:val="39"/>
    <w:rsid w:val="00D92B69"/>
    <w:pPr>
      <w:tabs>
        <w:tab w:val="left" w:pos="0"/>
      </w:tabs>
      <w:spacing w:line="240" w:lineRule="auto"/>
      <w:ind w:hanging="992"/>
      <w:jc w:val="left"/>
      <w:outlineLvl w:val="0"/>
    </w:pPr>
    <w:rPr>
      <w:b/>
      <w:caps/>
    </w:rPr>
  </w:style>
  <w:style w:type="paragraph" w:styleId="GvdeMetni">
    <w:name w:val="Body Text"/>
    <w:basedOn w:val="Normal"/>
    <w:link w:val="GvdeMetniChar"/>
    <w:rsid w:val="00D92B69"/>
    <w:pPr>
      <w:spacing w:after="120"/>
    </w:pPr>
  </w:style>
  <w:style w:type="paragraph" w:styleId="T3">
    <w:name w:val="toc 3"/>
    <w:basedOn w:val="T2"/>
    <w:next w:val="Normal"/>
    <w:uiPriority w:val="39"/>
    <w:rsid w:val="00D92B69"/>
    <w:pPr>
      <w:tabs>
        <w:tab w:val="clear" w:pos="0"/>
      </w:tabs>
      <w:spacing w:before="0"/>
      <w:outlineLvl w:val="2"/>
    </w:pPr>
    <w:rPr>
      <w:b w:val="0"/>
      <w:noProof/>
    </w:rPr>
  </w:style>
  <w:style w:type="paragraph" w:styleId="T4">
    <w:name w:val="toc 4"/>
    <w:basedOn w:val="T3"/>
    <w:next w:val="Normal"/>
    <w:semiHidden/>
    <w:rsid w:val="00D92B69"/>
    <w:pPr>
      <w:outlineLvl w:val="3"/>
    </w:pPr>
  </w:style>
  <w:style w:type="paragraph" w:styleId="stBilgi">
    <w:name w:val="header"/>
    <w:basedOn w:val="Normal"/>
    <w:next w:val="Normal"/>
    <w:link w:val="stBilgiChar"/>
    <w:uiPriority w:val="99"/>
    <w:rsid w:val="00D92B69"/>
    <w:pPr>
      <w:tabs>
        <w:tab w:val="right" w:pos="8364"/>
      </w:tabs>
      <w:spacing w:after="240" w:line="240" w:lineRule="auto"/>
      <w:ind w:left="-1021"/>
    </w:pPr>
    <w:rPr>
      <w:sz w:val="20"/>
    </w:rPr>
  </w:style>
  <w:style w:type="paragraph" w:styleId="AltBilgi">
    <w:name w:val="footer"/>
    <w:basedOn w:val="Normal"/>
    <w:link w:val="AltBilgiChar"/>
    <w:uiPriority w:val="99"/>
    <w:rsid w:val="00D92B69"/>
    <w:pPr>
      <w:pBdr>
        <w:top w:val="single" w:sz="4" w:space="3" w:color="auto"/>
      </w:pBdr>
      <w:tabs>
        <w:tab w:val="right" w:pos="8364"/>
      </w:tabs>
      <w:spacing w:before="120" w:line="240" w:lineRule="auto"/>
      <w:ind w:left="-1021"/>
    </w:pPr>
    <w:rPr>
      <w:noProof/>
      <w:sz w:val="20"/>
    </w:rPr>
  </w:style>
  <w:style w:type="paragraph" w:styleId="ekillerTablosu">
    <w:name w:val="table of figures"/>
    <w:aliases w:val="List of Tables"/>
    <w:basedOn w:val="Normal"/>
    <w:next w:val="Normal"/>
    <w:uiPriority w:val="99"/>
    <w:rsid w:val="00D92B69"/>
    <w:pPr>
      <w:tabs>
        <w:tab w:val="right" w:leader="dot" w:pos="8335"/>
      </w:tabs>
      <w:ind w:left="283" w:hanging="1304"/>
    </w:pPr>
  </w:style>
  <w:style w:type="paragraph" w:customStyle="1" w:styleId="Tabelle">
    <w:name w:val="Tabelle"/>
    <w:basedOn w:val="Normal"/>
    <w:next w:val="Normal"/>
    <w:rsid w:val="00D92B69"/>
    <w:pPr>
      <w:spacing w:line="240" w:lineRule="auto"/>
    </w:pPr>
  </w:style>
  <w:style w:type="paragraph" w:styleId="DzMetin">
    <w:name w:val="Plain Text"/>
    <w:basedOn w:val="Normal"/>
    <w:rsid w:val="00D92B69"/>
  </w:style>
  <w:style w:type="paragraph" w:styleId="ResimYazs">
    <w:name w:val="caption"/>
    <w:basedOn w:val="Normal"/>
    <w:next w:val="Normal"/>
    <w:link w:val="ResimYazsChar"/>
    <w:qFormat/>
    <w:rsid w:val="00437AF2"/>
    <w:pPr>
      <w:spacing w:after="240"/>
    </w:pPr>
    <w:rPr>
      <w:b/>
      <w:sz w:val="20"/>
    </w:rPr>
  </w:style>
  <w:style w:type="paragraph" w:styleId="Liste">
    <w:name w:val="List"/>
    <w:basedOn w:val="Normal"/>
    <w:rsid w:val="00D92B69"/>
    <w:pPr>
      <w:ind w:left="-1021"/>
    </w:pPr>
  </w:style>
  <w:style w:type="paragraph" w:styleId="T5">
    <w:name w:val="toc 5"/>
    <w:basedOn w:val="T4"/>
    <w:next w:val="Normal"/>
    <w:semiHidden/>
    <w:rsid w:val="00D92B69"/>
    <w:pPr>
      <w:tabs>
        <w:tab w:val="right" w:pos="8335"/>
      </w:tabs>
      <w:ind w:left="1021"/>
      <w:outlineLvl w:val="4"/>
    </w:pPr>
  </w:style>
  <w:style w:type="paragraph" w:styleId="T6">
    <w:name w:val="toc 6"/>
    <w:basedOn w:val="T5"/>
    <w:next w:val="Normal"/>
    <w:semiHidden/>
    <w:rsid w:val="00D92B69"/>
    <w:pPr>
      <w:outlineLvl w:val="5"/>
    </w:pPr>
  </w:style>
  <w:style w:type="paragraph" w:styleId="T7">
    <w:name w:val="toc 7"/>
    <w:basedOn w:val="T6"/>
    <w:next w:val="Normal"/>
    <w:semiHidden/>
    <w:rsid w:val="00D92B69"/>
    <w:pPr>
      <w:outlineLvl w:val="6"/>
    </w:pPr>
  </w:style>
  <w:style w:type="paragraph" w:styleId="T8">
    <w:name w:val="toc 8"/>
    <w:basedOn w:val="T7"/>
    <w:next w:val="Normal"/>
    <w:semiHidden/>
    <w:rsid w:val="00D92B69"/>
    <w:pPr>
      <w:outlineLvl w:val="7"/>
    </w:pPr>
  </w:style>
  <w:style w:type="paragraph" w:styleId="T9">
    <w:name w:val="toc 9"/>
    <w:basedOn w:val="T8"/>
    <w:next w:val="Normal"/>
    <w:semiHidden/>
    <w:rsid w:val="00D92B69"/>
    <w:pPr>
      <w:outlineLvl w:val="8"/>
    </w:pPr>
  </w:style>
  <w:style w:type="paragraph" w:styleId="SonnotMetni">
    <w:name w:val="endnote text"/>
    <w:basedOn w:val="Normal"/>
    <w:semiHidden/>
    <w:rsid w:val="00D92B69"/>
    <w:rPr>
      <w:sz w:val="20"/>
      <w:lang w:val="de-DE"/>
    </w:rPr>
  </w:style>
  <w:style w:type="character" w:styleId="SonnotBavurusu">
    <w:name w:val="endnote reference"/>
    <w:basedOn w:val="VarsaylanParagrafYazTipi"/>
    <w:semiHidden/>
    <w:rsid w:val="00D92B69"/>
    <w:rPr>
      <w:vertAlign w:val="superscript"/>
    </w:rPr>
  </w:style>
  <w:style w:type="character" w:styleId="Kpr">
    <w:name w:val="Hyperlink"/>
    <w:basedOn w:val="VarsaylanParagrafYazTipi"/>
    <w:uiPriority w:val="99"/>
    <w:rsid w:val="00373FEA"/>
    <w:rPr>
      <w:noProof/>
      <w:color w:val="0000FF"/>
      <w:u w:val="single"/>
      <w:lang w:val="en-US"/>
    </w:rPr>
  </w:style>
  <w:style w:type="character" w:styleId="AklamaBavurusu">
    <w:name w:val="annotation reference"/>
    <w:basedOn w:val="VarsaylanParagrafYazTipi"/>
    <w:semiHidden/>
    <w:rsid w:val="00D92B69"/>
    <w:rPr>
      <w:sz w:val="16"/>
    </w:rPr>
  </w:style>
  <w:style w:type="paragraph" w:styleId="AklamaMetni">
    <w:name w:val="annotation text"/>
    <w:basedOn w:val="Normal"/>
    <w:link w:val="AklamaMetniChar"/>
    <w:semiHidden/>
    <w:rsid w:val="00D92B69"/>
    <w:rPr>
      <w:sz w:val="20"/>
    </w:rPr>
  </w:style>
  <w:style w:type="paragraph" w:styleId="BalonMetni">
    <w:name w:val="Balloon Text"/>
    <w:basedOn w:val="Normal"/>
    <w:semiHidden/>
    <w:rsid w:val="00883E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A6855"/>
    <w:pPr>
      <w:tabs>
        <w:tab w:val="right" w:pos="8307"/>
      </w:tabs>
      <w:spacing w:before="200" w:line="264" w:lineRule="auto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outIndent">
    <w:name w:val="Normal Without Indent"/>
    <w:basedOn w:val="Normal"/>
    <w:rsid w:val="00DA6855"/>
    <w:pPr>
      <w:tabs>
        <w:tab w:val="clear" w:pos="8307"/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right" w:pos="7371"/>
      </w:tabs>
      <w:overflowPunct w:val="0"/>
      <w:autoSpaceDE w:val="0"/>
      <w:autoSpaceDN w:val="0"/>
      <w:adjustRightInd w:val="0"/>
      <w:spacing w:before="0" w:line="240" w:lineRule="auto"/>
      <w:textAlignment w:val="baseline"/>
    </w:pPr>
    <w:rPr>
      <w:rFonts w:ascii="Times New Roman" w:hAnsi="Times New Roman"/>
    </w:rPr>
  </w:style>
  <w:style w:type="paragraph" w:styleId="GvdeMetniGirintisi3">
    <w:name w:val="Body Text Indent 3"/>
    <w:basedOn w:val="Normal"/>
    <w:rsid w:val="007A5D0E"/>
    <w:pPr>
      <w:ind w:left="284"/>
    </w:pPr>
    <w:rPr>
      <w:i/>
      <w:iCs/>
      <w:lang w:val="de-DE"/>
    </w:rPr>
  </w:style>
  <w:style w:type="paragraph" w:styleId="DipnotMetni">
    <w:name w:val="footnote text"/>
    <w:basedOn w:val="Normal"/>
    <w:link w:val="DipnotMetniChar"/>
    <w:rsid w:val="003303EF"/>
    <w:rPr>
      <w:sz w:val="20"/>
    </w:rPr>
  </w:style>
  <w:style w:type="character" w:styleId="DipnotBavurusu">
    <w:name w:val="footnote reference"/>
    <w:basedOn w:val="VarsaylanParagrafYazTipi"/>
    <w:rsid w:val="003303EF"/>
    <w:rPr>
      <w:vertAlign w:val="superscript"/>
    </w:rPr>
  </w:style>
  <w:style w:type="character" w:customStyle="1" w:styleId="csssubheading21">
    <w:name w:val="csssubheading21"/>
    <w:basedOn w:val="VarsaylanParagrafYazTipi"/>
    <w:rsid w:val="00764C03"/>
    <w:rPr>
      <w:rFonts w:ascii="Arial" w:hAnsi="Arial" w:cs="Arial" w:hint="default"/>
      <w:i/>
      <w:iCs/>
      <w:color w:val="283B81"/>
      <w:sz w:val="24"/>
      <w:szCs w:val="24"/>
    </w:rPr>
  </w:style>
  <w:style w:type="character" w:styleId="SayfaNumaras">
    <w:name w:val="page number"/>
    <w:basedOn w:val="VarsaylanParagrafYazTipi"/>
    <w:rsid w:val="00D478B5"/>
  </w:style>
  <w:style w:type="paragraph" w:customStyle="1" w:styleId="TableFooter">
    <w:name w:val="Table Footer"/>
    <w:basedOn w:val="Normal"/>
    <w:rsid w:val="00D65969"/>
    <w:pPr>
      <w:tabs>
        <w:tab w:val="clear" w:pos="8307"/>
      </w:tabs>
      <w:spacing w:before="0" w:line="240" w:lineRule="auto"/>
    </w:pPr>
    <w:rPr>
      <w:sz w:val="20"/>
      <w:lang w:eastAsia="zh-CN"/>
    </w:rPr>
  </w:style>
  <w:style w:type="paragraph" w:customStyle="1" w:styleId="StyleHeading2">
    <w:name w:val="Style Heading 2"/>
    <w:aliases w:val="Heading 2 Char Char Char + Before:  18 pt"/>
    <w:basedOn w:val="Balk2"/>
    <w:rsid w:val="00D65969"/>
    <w:pPr>
      <w:tabs>
        <w:tab w:val="clear" w:pos="8307"/>
      </w:tabs>
      <w:spacing w:line="288" w:lineRule="auto"/>
      <w:ind w:left="0" w:hanging="1021"/>
    </w:pPr>
    <w:rPr>
      <w:bCs/>
      <w:lang w:eastAsia="zh-CN"/>
    </w:rPr>
  </w:style>
  <w:style w:type="paragraph" w:customStyle="1" w:styleId="TableFigureSource">
    <w:name w:val="Table/Figure Source"/>
    <w:basedOn w:val="Normal"/>
    <w:next w:val="Normal"/>
    <w:link w:val="TableFigureSourceChar"/>
    <w:rsid w:val="007A2E03"/>
    <w:pPr>
      <w:tabs>
        <w:tab w:val="num" w:pos="1134"/>
      </w:tabs>
      <w:spacing w:before="220"/>
      <w:ind w:left="1134" w:hanging="1134"/>
    </w:pPr>
    <w:rPr>
      <w:rFonts w:ascii="Arial" w:hAnsi="Arial"/>
      <w:i/>
      <w:sz w:val="18"/>
    </w:rPr>
  </w:style>
  <w:style w:type="paragraph" w:customStyle="1" w:styleId="AnnexTOC">
    <w:name w:val="AnnexTOC"/>
    <w:basedOn w:val="Balk1"/>
    <w:next w:val="Normal"/>
    <w:rsid w:val="007A2E03"/>
    <w:pPr>
      <w:numPr>
        <w:numId w:val="0"/>
      </w:numPr>
      <w:tabs>
        <w:tab w:val="num" w:pos="567"/>
      </w:tabs>
      <w:spacing w:before="220"/>
      <w:ind w:left="567" w:right="567" w:hanging="1559"/>
    </w:pPr>
    <w:rPr>
      <w:rFonts w:ascii="Arial" w:hAnsi="Arial"/>
      <w:caps w:val="0"/>
    </w:rPr>
  </w:style>
  <w:style w:type="paragraph" w:customStyle="1" w:styleId="Figure">
    <w:name w:val="Figure"/>
    <w:basedOn w:val="Normal"/>
    <w:next w:val="Normal"/>
    <w:rsid w:val="007A2E03"/>
    <w:pPr>
      <w:keepNext/>
      <w:tabs>
        <w:tab w:val="num" w:pos="1134"/>
      </w:tabs>
      <w:spacing w:before="220"/>
      <w:ind w:left="1134" w:hanging="1134"/>
      <w:jc w:val="left"/>
    </w:pPr>
    <w:rPr>
      <w:rFonts w:ascii="Arial" w:hAnsi="Arial"/>
      <w:b/>
    </w:rPr>
  </w:style>
  <w:style w:type="paragraph" w:styleId="NormalWeb">
    <w:name w:val="Normal (Web)"/>
    <w:basedOn w:val="Normal"/>
    <w:uiPriority w:val="99"/>
    <w:rsid w:val="007A2E03"/>
    <w:pPr>
      <w:tabs>
        <w:tab w:val="clear" w:pos="8307"/>
      </w:tabs>
      <w:spacing w:before="100" w:beforeAutospacing="1" w:after="100" w:afterAutospacing="1" w:line="240" w:lineRule="auto"/>
      <w:jc w:val="left"/>
    </w:pPr>
    <w:rPr>
      <w:rFonts w:ascii="Times New Roman" w:eastAsia="SimSun" w:hAnsi="Times New Roman"/>
      <w:szCs w:val="24"/>
      <w:lang w:val="en-US" w:eastAsia="zh-CN"/>
    </w:rPr>
  </w:style>
  <w:style w:type="table" w:styleId="TabloKlasik1">
    <w:name w:val="Table Classic 1"/>
    <w:basedOn w:val="NormalTablo"/>
    <w:rsid w:val="007A2E03"/>
    <w:pPr>
      <w:spacing w:before="240" w:line="288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CaptionBefore0ptAfter0pt">
    <w:name w:val="Style Caption + Before:  0 pt After:  0 pt"/>
    <w:basedOn w:val="ResimYazs"/>
    <w:next w:val="Normal"/>
    <w:rsid w:val="007A2E03"/>
    <w:pPr>
      <w:keepNext/>
      <w:spacing w:before="240" w:after="0"/>
    </w:pPr>
    <w:rPr>
      <w:rFonts w:ascii="Arial" w:hAnsi="Arial"/>
      <w:bCs/>
    </w:rPr>
  </w:style>
  <w:style w:type="paragraph" w:styleId="z-FormunAlt">
    <w:name w:val="HTML Bottom of Form"/>
    <w:basedOn w:val="Normal"/>
    <w:next w:val="Normal"/>
    <w:hidden/>
    <w:rsid w:val="005F0D0E"/>
    <w:pPr>
      <w:pBdr>
        <w:top w:val="single" w:sz="6" w:space="1" w:color="auto"/>
      </w:pBdr>
      <w:tabs>
        <w:tab w:val="clear" w:pos="8307"/>
      </w:tabs>
      <w:spacing w:before="0" w:line="240" w:lineRule="auto"/>
      <w:jc w:val="center"/>
    </w:pPr>
    <w:rPr>
      <w:rFonts w:ascii="Arial" w:hAnsi="Arial" w:cs="Arial"/>
      <w:vanish/>
      <w:sz w:val="16"/>
      <w:szCs w:val="16"/>
      <w:lang w:val="de-DE"/>
    </w:rPr>
  </w:style>
  <w:style w:type="paragraph" w:styleId="z-Formunst">
    <w:name w:val="HTML Top of Form"/>
    <w:basedOn w:val="Normal"/>
    <w:next w:val="Normal"/>
    <w:hidden/>
    <w:rsid w:val="005F0D0E"/>
    <w:pPr>
      <w:pBdr>
        <w:bottom w:val="single" w:sz="6" w:space="1" w:color="auto"/>
      </w:pBdr>
      <w:tabs>
        <w:tab w:val="clear" w:pos="8307"/>
      </w:tabs>
      <w:spacing w:before="0" w:line="240" w:lineRule="auto"/>
      <w:jc w:val="center"/>
    </w:pPr>
    <w:rPr>
      <w:rFonts w:ascii="Arial" w:hAnsi="Arial" w:cs="Arial"/>
      <w:vanish/>
      <w:sz w:val="16"/>
      <w:szCs w:val="16"/>
      <w:lang w:val="de-DE"/>
    </w:rPr>
  </w:style>
  <w:style w:type="table" w:customStyle="1" w:styleId="TableGrid1">
    <w:name w:val="Table Grid1"/>
    <w:basedOn w:val="NormalTablo"/>
    <w:next w:val="TabloKlavuzu"/>
    <w:rsid w:val="00A66F21"/>
    <w:pPr>
      <w:spacing w:before="240"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Maddemi2">
    <w:name w:val="List Bullet 2"/>
    <w:basedOn w:val="Normal"/>
    <w:autoRedefine/>
    <w:rsid w:val="005A6495"/>
    <w:pPr>
      <w:tabs>
        <w:tab w:val="clear" w:pos="8307"/>
        <w:tab w:val="num" w:pos="1021"/>
      </w:tabs>
      <w:spacing w:before="240" w:line="288" w:lineRule="auto"/>
      <w:ind w:left="1021" w:hanging="2042"/>
    </w:pPr>
    <w:rPr>
      <w:lang w:eastAsia="en-US"/>
    </w:rPr>
  </w:style>
  <w:style w:type="paragraph" w:styleId="GvdeMetniGirintisi">
    <w:name w:val="Body Text Indent"/>
    <w:basedOn w:val="Normal"/>
    <w:rsid w:val="005A6495"/>
    <w:pPr>
      <w:tabs>
        <w:tab w:val="clear" w:pos="8307"/>
        <w:tab w:val="left" w:pos="426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right" w:pos="8335"/>
      </w:tabs>
      <w:spacing w:before="240" w:line="288" w:lineRule="auto"/>
      <w:ind w:left="426"/>
    </w:pPr>
    <w:rPr>
      <w:lang w:eastAsia="en-US"/>
    </w:rPr>
  </w:style>
  <w:style w:type="paragraph" w:styleId="GvdeMetniGirintisi2">
    <w:name w:val="Body Text Indent 2"/>
    <w:basedOn w:val="Normal"/>
    <w:rsid w:val="005A6495"/>
    <w:pPr>
      <w:tabs>
        <w:tab w:val="clear" w:pos="8307"/>
        <w:tab w:val="left" w:pos="0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4536"/>
        <w:tab w:val="left" w:pos="5103"/>
        <w:tab w:val="left" w:pos="5670"/>
        <w:tab w:val="right" w:pos="8335"/>
        <w:tab w:val="right" w:pos="9356"/>
      </w:tabs>
      <w:spacing w:before="240" w:line="240" w:lineRule="auto"/>
      <w:ind w:left="3827"/>
      <w:jc w:val="right"/>
    </w:pPr>
    <w:rPr>
      <w:sz w:val="42"/>
      <w:lang w:eastAsia="en-US"/>
    </w:rPr>
  </w:style>
  <w:style w:type="paragraph" w:customStyle="1" w:styleId="ListBullet1">
    <w:name w:val="List Bullet 1"/>
    <w:basedOn w:val="Normal"/>
    <w:rsid w:val="005A6495"/>
    <w:pPr>
      <w:tabs>
        <w:tab w:val="clear" w:pos="8307"/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right" w:pos="7371"/>
      </w:tabs>
      <w:spacing w:before="0" w:line="240" w:lineRule="auto"/>
      <w:ind w:left="1134" w:hanging="283"/>
    </w:pPr>
    <w:rPr>
      <w:lang w:eastAsia="en-US"/>
    </w:rPr>
  </w:style>
  <w:style w:type="character" w:customStyle="1" w:styleId="TableFigureSourceChar">
    <w:name w:val="Table/Figure Source Char"/>
    <w:basedOn w:val="VarsaylanParagrafYazTipi"/>
    <w:link w:val="TableFigureSource"/>
    <w:rsid w:val="005A6495"/>
    <w:rPr>
      <w:rFonts w:ascii="Arial" w:hAnsi="Arial"/>
      <w:i/>
      <w:sz w:val="18"/>
      <w:lang w:val="en-GB" w:eastAsia="de-DE"/>
    </w:rPr>
  </w:style>
  <w:style w:type="table" w:customStyle="1" w:styleId="TableHPCDefault">
    <w:name w:val="Table HPC Default"/>
    <w:basedOn w:val="NormalTablo"/>
    <w:rsid w:val="005A6495"/>
    <w:rPr>
      <w:rFonts w:ascii="Arial" w:hAnsi="Arial"/>
      <w:sz w:val="22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customStyle="1" w:styleId="TextSE">
    <w:name w:val="Text SE"/>
    <w:basedOn w:val="Normal"/>
    <w:link w:val="TextSEZchn"/>
    <w:qFormat/>
    <w:rsid w:val="00447748"/>
    <w:pPr>
      <w:tabs>
        <w:tab w:val="clear" w:pos="8307"/>
      </w:tabs>
      <w:spacing w:before="120" w:line="280" w:lineRule="exact"/>
      <w:ind w:left="709"/>
    </w:pPr>
    <w:rPr>
      <w:rFonts w:ascii="Arial" w:hAnsi="Arial"/>
    </w:rPr>
  </w:style>
  <w:style w:type="character" w:customStyle="1" w:styleId="TextSEZchn">
    <w:name w:val="Text SE Zchn"/>
    <w:basedOn w:val="VarsaylanParagrafYazTipi"/>
    <w:link w:val="TextSE"/>
    <w:rsid w:val="00447748"/>
    <w:rPr>
      <w:rFonts w:ascii="Arial" w:hAnsi="Arial"/>
      <w:sz w:val="22"/>
      <w:lang w:val="en-GB" w:eastAsia="de-DE" w:bidi="ar-SA"/>
    </w:rPr>
  </w:style>
  <w:style w:type="paragraph" w:customStyle="1" w:styleId="SE1">
    <w:name w:val="SE1"/>
    <w:basedOn w:val="Normal"/>
    <w:rsid w:val="009D5E60"/>
    <w:pPr>
      <w:tabs>
        <w:tab w:val="clear" w:pos="8307"/>
      </w:tabs>
      <w:spacing w:before="0" w:after="240" w:line="280" w:lineRule="exact"/>
      <w:ind w:left="851"/>
    </w:pPr>
    <w:rPr>
      <w:rFonts w:ascii="Arial" w:hAnsi="Arial"/>
    </w:rPr>
  </w:style>
  <w:style w:type="table" w:styleId="Tabloada">
    <w:name w:val="Table Contemporary"/>
    <w:basedOn w:val="NormalTablo"/>
    <w:rsid w:val="00743E3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EmailStyle661">
    <w:name w:val="EmailStyle661"/>
    <w:basedOn w:val="VarsaylanParagrafYazTipi"/>
    <w:semiHidden/>
    <w:rsid w:val="00713A31"/>
    <w:rPr>
      <w:rFonts w:ascii="Arial" w:hAnsi="Arial" w:cs="Arial"/>
      <w:color w:val="auto"/>
      <w:sz w:val="20"/>
      <w:szCs w:val="20"/>
    </w:rPr>
  </w:style>
  <w:style w:type="character" w:customStyle="1" w:styleId="ResimYazsChar">
    <w:name w:val="Resim Yazısı Char"/>
    <w:basedOn w:val="VarsaylanParagrafYazTipi"/>
    <w:link w:val="ResimYazs"/>
    <w:rsid w:val="00437AF2"/>
    <w:rPr>
      <w:rFonts w:asciiTheme="majorHAnsi" w:hAnsiTheme="majorHAnsi"/>
      <w:b/>
      <w:lang w:val="en-GB" w:eastAsia="de-DE"/>
    </w:rPr>
  </w:style>
  <w:style w:type="paragraph" w:styleId="ListeParagraf">
    <w:name w:val="List Paragraph"/>
    <w:basedOn w:val="Normal"/>
    <w:uiPriority w:val="34"/>
    <w:qFormat/>
    <w:rsid w:val="00245344"/>
    <w:pPr>
      <w:tabs>
        <w:tab w:val="clear" w:pos="8307"/>
      </w:tabs>
      <w:spacing w:before="0" w:after="200" w:line="276" w:lineRule="auto"/>
      <w:ind w:left="720"/>
      <w:contextualSpacing/>
      <w:jc w:val="left"/>
    </w:pPr>
    <w:rPr>
      <w:rFonts w:ascii="Calibri" w:eastAsia="Calibri" w:hAnsi="Calibri"/>
      <w:szCs w:val="22"/>
      <w:lang w:val="tr-TR"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10D30"/>
    <w:rPr>
      <w:rFonts w:ascii="CG Times" w:hAnsi="CG Times"/>
      <w:lang w:val="en-GB" w:eastAsia="de-DE"/>
    </w:rPr>
  </w:style>
  <w:style w:type="character" w:customStyle="1" w:styleId="Balk2Char">
    <w:name w:val="Başlık 2 Char"/>
    <w:aliases w:val="Heading 2 Char Char Char Char,Başlık 2 Char Char Char"/>
    <w:basedOn w:val="VarsaylanParagrafYazTipi"/>
    <w:link w:val="Balk2"/>
    <w:rsid w:val="00FF2A6D"/>
    <w:rPr>
      <w:rFonts w:asciiTheme="majorHAnsi" w:hAnsiTheme="majorHAnsi"/>
      <w:b/>
      <w:sz w:val="22"/>
      <w:lang w:val="en-GB" w:eastAsia="de-DE"/>
    </w:rPr>
  </w:style>
  <w:style w:type="character" w:styleId="YerTutucuMetni">
    <w:name w:val="Placeholder Text"/>
    <w:basedOn w:val="VarsaylanParagrafYazTipi"/>
    <w:uiPriority w:val="99"/>
    <w:semiHidden/>
    <w:rsid w:val="00B94F0B"/>
    <w:rPr>
      <w:color w:val="808080"/>
    </w:rPr>
  </w:style>
  <w:style w:type="character" w:customStyle="1" w:styleId="EmailStyle72">
    <w:name w:val="EmailStyle72"/>
    <w:basedOn w:val="VarsaylanParagrafYazTipi"/>
    <w:semiHidden/>
    <w:rsid w:val="000B351B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8E3F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dresse">
    <w:name w:val="Adresse"/>
    <w:basedOn w:val="Normal"/>
    <w:rsid w:val="00322DE3"/>
    <w:pPr>
      <w:tabs>
        <w:tab w:val="clear" w:pos="8307"/>
        <w:tab w:val="right" w:pos="7938"/>
      </w:tabs>
      <w:suppressAutoHyphens/>
      <w:spacing w:before="0" w:line="240" w:lineRule="auto"/>
    </w:pPr>
    <w:rPr>
      <w:rFonts w:ascii="Arial" w:hAnsi="Arial"/>
      <w:noProof/>
      <w:kern w:val="32"/>
      <w:sz w:val="20"/>
    </w:rPr>
  </w:style>
  <w:style w:type="character" w:customStyle="1" w:styleId="AltBilgiChar">
    <w:name w:val="Alt Bilgi Char"/>
    <w:basedOn w:val="VarsaylanParagrafYazTipi"/>
    <w:link w:val="AltBilgi"/>
    <w:uiPriority w:val="99"/>
    <w:rsid w:val="008E645B"/>
    <w:rPr>
      <w:rFonts w:ascii="CG Times" w:hAnsi="CG Times"/>
      <w:noProof/>
      <w:lang w:val="en-GB" w:eastAsia="de-DE"/>
    </w:rPr>
  </w:style>
  <w:style w:type="character" w:styleId="SatrNumaras">
    <w:name w:val="line number"/>
    <w:basedOn w:val="VarsaylanParagrafYazTipi"/>
    <w:uiPriority w:val="99"/>
    <w:unhideWhenUsed/>
    <w:rsid w:val="008E645B"/>
  </w:style>
  <w:style w:type="paragraph" w:styleId="AklamaKonusu">
    <w:name w:val="annotation subject"/>
    <w:basedOn w:val="AklamaMetni"/>
    <w:next w:val="AklamaMetni"/>
    <w:link w:val="AklamaKonusuChar"/>
    <w:rsid w:val="00122EFD"/>
    <w:pPr>
      <w:spacing w:line="240" w:lineRule="auto"/>
    </w:pPr>
    <w:rPr>
      <w:b/>
      <w:bCs/>
    </w:rPr>
  </w:style>
  <w:style w:type="character" w:customStyle="1" w:styleId="AklamaMetniChar">
    <w:name w:val="Açıklama Metni Char"/>
    <w:basedOn w:val="VarsaylanParagrafYazTipi"/>
    <w:link w:val="AklamaMetni"/>
    <w:semiHidden/>
    <w:rsid w:val="00122EFD"/>
    <w:rPr>
      <w:rFonts w:ascii="CG Times" w:hAnsi="CG Times"/>
      <w:lang w:val="en-GB" w:eastAsia="de-DE"/>
    </w:rPr>
  </w:style>
  <w:style w:type="character" w:customStyle="1" w:styleId="AklamaKonusuChar">
    <w:name w:val="Açıklama Konusu Char"/>
    <w:basedOn w:val="AklamaMetniChar"/>
    <w:link w:val="AklamaKonusu"/>
    <w:rsid w:val="00122EFD"/>
    <w:rPr>
      <w:rFonts w:ascii="CG Times" w:hAnsi="CG Times"/>
      <w:lang w:val="en-GB" w:eastAsia="de-DE"/>
    </w:rPr>
  </w:style>
  <w:style w:type="paragraph" w:styleId="Dzeltme">
    <w:name w:val="Revision"/>
    <w:hidden/>
    <w:uiPriority w:val="99"/>
    <w:semiHidden/>
    <w:rsid w:val="00122EFD"/>
    <w:rPr>
      <w:rFonts w:ascii="CG Times" w:hAnsi="CG Times"/>
      <w:sz w:val="24"/>
      <w:lang w:val="en-GB" w:eastAsia="de-DE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EC02DC"/>
    <w:rPr>
      <w:rFonts w:ascii="CG Times" w:hAnsi="CG Times"/>
      <w:lang w:val="en-GB" w:eastAsia="de-DE"/>
    </w:rPr>
  </w:style>
  <w:style w:type="table" w:styleId="Tablo3Befektler3">
    <w:name w:val="Table 3D effects 3"/>
    <w:basedOn w:val="NormalTablo"/>
    <w:rsid w:val="00542D1F"/>
    <w:pPr>
      <w:tabs>
        <w:tab w:val="right" w:pos="8307"/>
      </w:tabs>
      <w:spacing w:before="200" w:line="264" w:lineRule="auto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GvdeMetniChar">
    <w:name w:val="Gövde Metni Char"/>
    <w:basedOn w:val="VarsaylanParagrafYazTipi"/>
    <w:link w:val="GvdeMetni"/>
    <w:rsid w:val="009E7231"/>
    <w:rPr>
      <w:rFonts w:ascii="CG Times" w:hAnsi="CG Times"/>
      <w:sz w:val="24"/>
      <w:lang w:val="en-GB" w:eastAsia="de-DE"/>
    </w:rPr>
  </w:style>
  <w:style w:type="paragraph" w:customStyle="1" w:styleId="c3">
    <w:name w:val="c3"/>
    <w:basedOn w:val="Normal"/>
    <w:rsid w:val="00B66C37"/>
    <w:pPr>
      <w:widowControl w:val="0"/>
      <w:tabs>
        <w:tab w:val="clear" w:pos="8307"/>
      </w:tabs>
      <w:spacing w:before="0" w:line="240" w:lineRule="atLeast"/>
      <w:jc w:val="center"/>
    </w:pPr>
    <w:rPr>
      <w:rFonts w:ascii="Times New Roman" w:hAnsi="Times New Roman"/>
      <w:lang w:eastAsia="es-ES"/>
    </w:rPr>
  </w:style>
  <w:style w:type="paragraph" w:styleId="NormalGirinti">
    <w:name w:val="Normal Indent"/>
    <w:basedOn w:val="Normal"/>
    <w:rsid w:val="005300F7"/>
    <w:pPr>
      <w:tabs>
        <w:tab w:val="clear" w:pos="8307"/>
      </w:tabs>
      <w:spacing w:before="120" w:after="120" w:line="240" w:lineRule="auto"/>
      <w:ind w:left="1247"/>
    </w:pPr>
    <w:rPr>
      <w:rFonts w:ascii="Arial" w:hAnsi="Arial"/>
      <w:lang w:eastAsia="en-US"/>
    </w:rPr>
  </w:style>
  <w:style w:type="paragraph" w:customStyle="1" w:styleId="Style2">
    <w:name w:val="Style2"/>
    <w:basedOn w:val="Normal"/>
    <w:next w:val="NormalGirinti"/>
    <w:rsid w:val="00E13B57"/>
    <w:pPr>
      <w:tabs>
        <w:tab w:val="clear" w:pos="8307"/>
      </w:tabs>
      <w:spacing w:before="60" w:after="60" w:line="240" w:lineRule="auto"/>
      <w:jc w:val="center"/>
    </w:pPr>
    <w:rPr>
      <w:rFonts w:ascii="Arial" w:hAnsi="Arial"/>
      <w:b/>
      <w:sz w:val="20"/>
      <w:lang w:eastAsia="en-US"/>
    </w:rPr>
  </w:style>
  <w:style w:type="paragraph" w:customStyle="1" w:styleId="Style3">
    <w:name w:val="Style3"/>
    <w:basedOn w:val="Normal"/>
    <w:next w:val="NormalGirinti"/>
    <w:rsid w:val="00E13B57"/>
    <w:pPr>
      <w:tabs>
        <w:tab w:val="clear" w:pos="8307"/>
      </w:tabs>
      <w:spacing w:before="40" w:after="40" w:line="240" w:lineRule="auto"/>
      <w:jc w:val="left"/>
    </w:pPr>
    <w:rPr>
      <w:rFonts w:ascii="Arial" w:hAnsi="Arial"/>
      <w:sz w:val="20"/>
      <w:lang w:eastAsia="en-US"/>
    </w:rPr>
  </w:style>
  <w:style w:type="paragraph" w:customStyle="1" w:styleId="Style4">
    <w:name w:val="Style4"/>
    <w:basedOn w:val="Normal"/>
    <w:next w:val="NormalGirinti"/>
    <w:rsid w:val="00E13B57"/>
    <w:pPr>
      <w:tabs>
        <w:tab w:val="clear" w:pos="8307"/>
      </w:tabs>
      <w:spacing w:before="40" w:after="40" w:line="240" w:lineRule="auto"/>
      <w:jc w:val="center"/>
    </w:pPr>
    <w:rPr>
      <w:rFonts w:ascii="Arial" w:hAnsi="Arial"/>
      <w:sz w:val="20"/>
      <w:lang w:eastAsia="en-US"/>
    </w:rPr>
  </w:style>
  <w:style w:type="paragraph" w:customStyle="1" w:styleId="TabloYazs">
    <w:name w:val="Tablo Yazısı"/>
    <w:basedOn w:val="Normal"/>
    <w:next w:val="Normal"/>
    <w:link w:val="TabloYazsChar"/>
    <w:qFormat/>
    <w:rsid w:val="00522340"/>
    <w:pPr>
      <w:keepNext/>
      <w:tabs>
        <w:tab w:val="clear" w:pos="8307"/>
      </w:tabs>
      <w:spacing w:before="120" w:after="120" w:line="240" w:lineRule="auto"/>
      <w:jc w:val="left"/>
      <w:outlineLvl w:val="7"/>
    </w:pPr>
    <w:rPr>
      <w:rFonts w:ascii="Calibri" w:hAnsi="Calibri" w:cs="Arial"/>
      <w:sz w:val="20"/>
      <w:lang w:val="tr-TR" w:eastAsia="tr-TR"/>
    </w:rPr>
  </w:style>
  <w:style w:type="character" w:customStyle="1" w:styleId="TabloYazsChar">
    <w:name w:val="Tablo Yazısı Char"/>
    <w:basedOn w:val="VarsaylanParagrafYazTipi"/>
    <w:link w:val="TabloYazs"/>
    <w:rsid w:val="00522340"/>
    <w:rPr>
      <w:rFonts w:ascii="Calibri" w:hAnsi="Calibri" w:cs="Arial"/>
      <w:lang w:val="tr-TR" w:eastAsia="tr-TR"/>
    </w:rPr>
  </w:style>
  <w:style w:type="table" w:styleId="TabloTemas">
    <w:name w:val="Table Theme"/>
    <w:basedOn w:val="NormalTablo"/>
    <w:rsid w:val="00522340"/>
    <w:pPr>
      <w:spacing w:before="120" w:after="120" w:line="276" w:lineRule="auto"/>
      <w:jc w:val="both"/>
    </w:pPr>
    <w:rPr>
      <w:rFonts w:asciiTheme="minorHAnsi" w:eastAsiaTheme="minorEastAsia" w:hAnsiTheme="minorHAnsi" w:cstheme="minorBidi"/>
      <w:sz w:val="22"/>
      <w:szCs w:val="22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057">
          <w:marLeft w:val="0"/>
          <w:marRight w:val="0"/>
          <w:marTop w:val="0"/>
          <w:marBottom w:val="5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0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60017">
                  <w:marLeft w:val="0"/>
                  <w:marRight w:val="2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7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l\Anwendungsdaten\Microsoft\Vorlagen\STUDIE-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1033B-22FC-48AC-AD83-15259B629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STUDIE-E.dot</Template>
  <TotalTime>23</TotalTime>
  <Pages>9</Pages>
  <Words>195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Studienstyle englisch</vt:lpstr>
      <vt:lpstr>Studienstyle englisch</vt:lpstr>
    </vt:vector>
  </TitlesOfParts>
  <Company>HPC</Company>
  <LinksUpToDate>false</LinksUpToDate>
  <CharactersWithSpaces>1310</CharactersWithSpaces>
  <SharedDoc>false</SharedDoc>
  <HLinks>
    <vt:vector size="66" baseType="variant">
      <vt:variant>
        <vt:i4>1769527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_Toc281214524</vt:lpwstr>
      </vt:variant>
      <vt:variant>
        <vt:i4>1769527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_Toc281214523</vt:lpwstr>
      </vt:variant>
      <vt:variant>
        <vt:i4>1769527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_Toc281214522</vt:lpwstr>
      </vt:variant>
      <vt:variant>
        <vt:i4>1769527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_Toc281214521</vt:lpwstr>
      </vt:variant>
      <vt:variant>
        <vt:i4>1769527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_Toc281214520</vt:lpwstr>
      </vt:variant>
      <vt:variant>
        <vt:i4>1572919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_Toc281214519</vt:lpwstr>
      </vt:variant>
      <vt:variant>
        <vt:i4>1572919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_Toc281214518</vt:lpwstr>
      </vt:variant>
      <vt:variant>
        <vt:i4>1572919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_Toc281214517</vt:lpwstr>
      </vt:variant>
      <vt:variant>
        <vt:i4>8126519</vt:i4>
      </vt:variant>
      <vt:variant>
        <vt:i4>3</vt:i4>
      </vt:variant>
      <vt:variant>
        <vt:i4>0</vt:i4>
      </vt:variant>
      <vt:variant>
        <vt:i4>5</vt:i4>
      </vt:variant>
      <vt:variant>
        <vt:lpwstr>http://www.hpc-hamburg.de/</vt:lpwstr>
      </vt:variant>
      <vt:variant>
        <vt:lpwstr/>
      </vt:variant>
      <vt:variant>
        <vt:i4>6094965</vt:i4>
      </vt:variant>
      <vt:variant>
        <vt:i4>0</vt:i4>
      </vt:variant>
      <vt:variant>
        <vt:i4>0</vt:i4>
      </vt:variant>
      <vt:variant>
        <vt:i4>5</vt:i4>
      </vt:variant>
      <vt:variant>
        <vt:lpwstr>mailto:p.cardebring@hpc-hamburg.de</vt:lpwstr>
      </vt:variant>
      <vt:variant>
        <vt:lpwstr/>
      </vt:variant>
      <vt:variant>
        <vt:i4>3211376</vt:i4>
      </vt:variant>
      <vt:variant>
        <vt:i4>-1</vt:i4>
      </vt:variant>
      <vt:variant>
        <vt:i4>2848</vt:i4>
      </vt:variant>
      <vt:variant>
        <vt:i4>1</vt:i4>
      </vt:variant>
      <vt:variant>
        <vt:lpwstr>http://www.artiproje.com.tr/IMAGES/ArtiLogo.gif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bitirme</dc:title>
  <dc:creator>Ali Temel</dc:creator>
  <cp:lastModifiedBy>Ali Temel</cp:lastModifiedBy>
  <cp:revision>10</cp:revision>
  <cp:lastPrinted>2014-09-22T09:48:00Z</cp:lastPrinted>
  <dcterms:created xsi:type="dcterms:W3CDTF">2021-12-07T08:17:00Z</dcterms:created>
  <dcterms:modified xsi:type="dcterms:W3CDTF">2021-12-07T08:40:00Z</dcterms:modified>
  <cp:category>bitirme</cp:category>
</cp:coreProperties>
</file>